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D4827" w14:textId="3BB0269A" w:rsidR="00E64786" w:rsidRDefault="00967C86" w:rsidP="00967C86">
      <w:pPr>
        <w:pStyle w:val="Titel"/>
        <w:rPr>
          <w:sz w:val="72"/>
          <w:szCs w:val="52"/>
        </w:rPr>
      </w:pPr>
      <w:r w:rsidRPr="00CF041C">
        <w:rPr>
          <w:sz w:val="72"/>
          <w:szCs w:val="52"/>
        </w:rPr>
        <w:t>Aanvraagformulier regeling Sleutelpositie</w:t>
      </w:r>
      <w:r w:rsidR="00CF041C">
        <w:rPr>
          <w:sz w:val="72"/>
          <w:szCs w:val="52"/>
        </w:rPr>
        <w:t xml:space="preserve"> (tweede ronde)</w:t>
      </w:r>
    </w:p>
    <w:p w14:paraId="33E85B74" w14:textId="77777777" w:rsidR="00CF041C" w:rsidRPr="00CF041C" w:rsidRDefault="00CF041C" w:rsidP="00CF041C"/>
    <w:p w14:paraId="6E0D3B35" w14:textId="77DF5BDC" w:rsidR="00967C86" w:rsidRPr="00967C86" w:rsidRDefault="00967C86" w:rsidP="00967C86">
      <w:r w:rsidRPr="00967C86">
        <w:t>Het aanvraagformulier voor de</w:t>
      </w:r>
      <w:r w:rsidR="00CF041C">
        <w:t xml:space="preserve"> regeling</w:t>
      </w:r>
      <w:r w:rsidRPr="00967C86">
        <w:t xml:space="preserve"> Sleutelpositie </w:t>
      </w:r>
      <w:r w:rsidR="00CF041C">
        <w:t xml:space="preserve">(tweede ronde) </w:t>
      </w:r>
      <w:r w:rsidRPr="00967C86">
        <w:t>bevat in totaal 6 onderdelen (én een aanvullende vraag die géén onderdeel uitmaakt van het beoordelingsproces)</w:t>
      </w:r>
      <w:r>
        <w:br/>
      </w:r>
    </w:p>
    <w:p w14:paraId="0CA55F56" w14:textId="77777777" w:rsidR="00967C86" w:rsidRPr="00967C86" w:rsidRDefault="00967C86" w:rsidP="00967C86">
      <w:pPr>
        <w:numPr>
          <w:ilvl w:val="0"/>
          <w:numId w:val="36"/>
        </w:numPr>
      </w:pPr>
      <w:r w:rsidRPr="00967C86">
        <w:rPr>
          <w:b/>
          <w:bCs/>
        </w:rPr>
        <w:t>1:</w:t>
      </w:r>
      <w:r w:rsidRPr="00967C86">
        <w:t xml:space="preserve"> Vul alle contactgegevens in. </w:t>
      </w:r>
    </w:p>
    <w:p w14:paraId="3F471C1E" w14:textId="77777777" w:rsidR="00967C86" w:rsidRPr="00967C86" w:rsidRDefault="00967C86" w:rsidP="00967C86">
      <w:pPr>
        <w:numPr>
          <w:ilvl w:val="0"/>
          <w:numId w:val="36"/>
        </w:numPr>
      </w:pPr>
      <w:r w:rsidRPr="00967C86">
        <w:rPr>
          <w:b/>
          <w:bCs/>
        </w:rPr>
        <w:t>2:</w:t>
      </w:r>
      <w:r w:rsidRPr="00967C86">
        <w:t xml:space="preserve"> Geef aan voor welk(e) thema(‘s) je de stimuleringsregeling wil aanvragen. </w:t>
      </w:r>
    </w:p>
    <w:p w14:paraId="260E7561" w14:textId="77777777" w:rsidR="00967C86" w:rsidRPr="00967C86" w:rsidRDefault="00967C86" w:rsidP="00967C86">
      <w:pPr>
        <w:numPr>
          <w:ilvl w:val="0"/>
          <w:numId w:val="36"/>
        </w:numPr>
      </w:pPr>
      <w:r w:rsidRPr="00967C86">
        <w:rPr>
          <w:b/>
          <w:bCs/>
        </w:rPr>
        <w:t>3 t/m 6:</w:t>
      </w:r>
      <w:r w:rsidRPr="00967C86">
        <w:t xml:space="preserve"> Beschrijf de inhoud van de aanvraag, inclusief een beknopt plan van aanpak. </w:t>
      </w:r>
    </w:p>
    <w:p w14:paraId="13B9D2D9" w14:textId="77777777" w:rsidR="00967C86" w:rsidRPr="00967C86" w:rsidRDefault="00967C86" w:rsidP="00967C86">
      <w:pPr>
        <w:numPr>
          <w:ilvl w:val="0"/>
          <w:numId w:val="36"/>
        </w:numPr>
      </w:pPr>
      <w:r w:rsidRPr="00967C86">
        <w:t>Aanvullende vraag over behoefte aan ondersteuning, interventies en/of begeleiding</w:t>
      </w:r>
    </w:p>
    <w:p w14:paraId="5ADA82AE" w14:textId="77777777" w:rsidR="00967C86" w:rsidRPr="00967C86" w:rsidRDefault="00967C86" w:rsidP="00967C86"/>
    <w:p w14:paraId="0BD441BA" w14:textId="6B4C4A19" w:rsidR="00967C86" w:rsidRPr="00967C86" w:rsidRDefault="00967C86" w:rsidP="00967C86">
      <w:r w:rsidRPr="00967C86">
        <w:t>Door indiening van deze aanvraag verklaart de instelling akkoord te gaan met de voorwaarden zoals beschreven in de brochure ‘</w:t>
      </w:r>
      <w:proofErr w:type="spellStart"/>
      <w:r w:rsidRPr="00967C86">
        <w:t>Npuls</w:t>
      </w:r>
      <w:proofErr w:type="spellEnd"/>
      <w:r w:rsidRPr="00967C86">
        <w:t xml:space="preserve"> stimuleringsregeling Sleutelpositie (ronde 2)', te vinden op </w:t>
      </w:r>
      <w:hyperlink r:id="rId12">
        <w:r w:rsidRPr="00967C86">
          <w:rPr>
            <w:rStyle w:val="Hyperlink"/>
          </w:rPr>
          <w:t>www.npuls.nl/regeling-sleutelpositie</w:t>
        </w:r>
      </w:hyperlink>
      <w:r w:rsidRPr="00967C86">
        <w:t>.</w:t>
      </w:r>
      <w:r w:rsidRPr="00967C86">
        <w:t xml:space="preserve"> </w:t>
      </w:r>
      <w:r>
        <w:br/>
      </w:r>
    </w:p>
    <w:p w14:paraId="7DDA1027" w14:textId="7AA3166D" w:rsidR="00967C86" w:rsidRPr="00967C86" w:rsidRDefault="00967C86" w:rsidP="00967C86">
      <w:r w:rsidRPr="00967C86">
        <w:t xml:space="preserve">Het ingevulde formulier én de instemmingsverklaring ondertekend door het College van Bestuur kan je uploaden en indienen op </w:t>
      </w:r>
      <w:hyperlink r:id="rId13">
        <w:r w:rsidRPr="00967C86">
          <w:rPr>
            <w:rStyle w:val="Hyperlink"/>
          </w:rPr>
          <w:t>www.npuls.nl/inschrijven-tweede-ronde-sleutelpositie</w:t>
        </w:r>
      </w:hyperlink>
      <w:r w:rsidRPr="00967C86">
        <w:t xml:space="preserve">. </w:t>
      </w:r>
      <w:r w:rsidRPr="00967C86">
        <w:t xml:space="preserve">De deadline voor beide documenten is </w:t>
      </w:r>
      <w:r w:rsidRPr="00967C86">
        <w:rPr>
          <w:b/>
          <w:bCs/>
        </w:rPr>
        <w:t>31 december 2026</w:t>
      </w:r>
      <w:r w:rsidRPr="00967C86">
        <w:t xml:space="preserve"> om </w:t>
      </w:r>
      <w:r w:rsidRPr="00967C86">
        <w:rPr>
          <w:b/>
          <w:bCs/>
        </w:rPr>
        <w:t>17.00 uur</w:t>
      </w:r>
      <w:r w:rsidRPr="00967C86">
        <w:t>. </w:t>
      </w:r>
      <w:r>
        <w:br/>
      </w:r>
    </w:p>
    <w:p w14:paraId="31AAAF0A" w14:textId="77777777" w:rsidR="00967C86" w:rsidRDefault="00967C86" w:rsidP="00967C86">
      <w:r w:rsidRPr="00967C86">
        <w:rPr>
          <w:b/>
          <w:bCs/>
        </w:rPr>
        <w:t>Heb je vragen?</w:t>
      </w:r>
      <w:r w:rsidRPr="00967C86">
        <w:br/>
        <w:t xml:space="preserve">Stuur een e-mail naar </w:t>
      </w:r>
      <w:hyperlink r:id="rId14">
        <w:r w:rsidRPr="00967C86">
          <w:rPr>
            <w:rStyle w:val="Hyperlink"/>
          </w:rPr>
          <w:t>sleutelteams@npuls.nl</w:t>
        </w:r>
      </w:hyperlink>
      <w:r w:rsidRPr="00967C86">
        <w:t>.</w:t>
      </w:r>
    </w:p>
    <w:p w14:paraId="5DB62B5D" w14:textId="77777777" w:rsidR="00967C86" w:rsidRDefault="00967C86" w:rsidP="00967C86"/>
    <w:p w14:paraId="145A155A" w14:textId="1DA4FED4" w:rsidR="00967C86" w:rsidRPr="00967C86" w:rsidRDefault="00967C86" w:rsidP="00967C86">
      <w:pPr>
        <w:rPr>
          <w:b/>
          <w:bCs/>
        </w:rPr>
      </w:pPr>
      <w:r>
        <w:t xml:space="preserve">Het aanvraagformulier gaat verder op de volgende bladzijde. </w:t>
      </w:r>
    </w:p>
    <w:p w14:paraId="677C2D76" w14:textId="77777777" w:rsidR="00967C86" w:rsidRDefault="00967C86" w:rsidP="00967C86"/>
    <w:p w14:paraId="68856A9F" w14:textId="77777777" w:rsidR="00967C86" w:rsidRDefault="00967C86" w:rsidP="00967C86"/>
    <w:p w14:paraId="2FF456A3" w14:textId="77777777" w:rsidR="00967C86" w:rsidRDefault="00967C86" w:rsidP="00967C86"/>
    <w:p w14:paraId="34E676D8" w14:textId="77777777" w:rsidR="00967C86" w:rsidRDefault="00967C86" w:rsidP="00967C86"/>
    <w:p w14:paraId="685CAC94" w14:textId="77777777" w:rsidR="00967C86" w:rsidRDefault="00967C86" w:rsidP="00967C86"/>
    <w:p w14:paraId="5A7B5969" w14:textId="77777777" w:rsidR="00967C86" w:rsidRDefault="00967C86" w:rsidP="00967C86"/>
    <w:p w14:paraId="357A14A2" w14:textId="77777777" w:rsidR="00967C86" w:rsidRDefault="00967C86" w:rsidP="00967C86"/>
    <w:p w14:paraId="0315F695" w14:textId="77777777" w:rsidR="00967C86" w:rsidRDefault="00967C86" w:rsidP="00967C86"/>
    <w:p w14:paraId="5598CA6F" w14:textId="77777777" w:rsidR="00967C86" w:rsidRDefault="00967C86" w:rsidP="00967C86"/>
    <w:p w14:paraId="0BE552F8" w14:textId="77777777" w:rsidR="00967C86" w:rsidRDefault="00967C86" w:rsidP="00967C86"/>
    <w:p w14:paraId="376B8947" w14:textId="77777777" w:rsidR="00967C86" w:rsidRDefault="00967C86" w:rsidP="00967C86"/>
    <w:p w14:paraId="0DE6117E" w14:textId="77777777" w:rsidR="00967C86" w:rsidRDefault="00967C86" w:rsidP="00967C86"/>
    <w:p w14:paraId="199B9A64" w14:textId="77777777" w:rsidR="00967C86" w:rsidRDefault="00967C86" w:rsidP="00967C86"/>
    <w:p w14:paraId="717CB43B" w14:textId="77777777" w:rsidR="00967C86" w:rsidRDefault="00967C86" w:rsidP="00967C86"/>
    <w:p w14:paraId="2559158C" w14:textId="77777777" w:rsidR="00967C86" w:rsidRDefault="00967C86" w:rsidP="00967C86"/>
    <w:p w14:paraId="2BA1A877" w14:textId="77777777" w:rsidR="00967C86" w:rsidRPr="00967C86" w:rsidRDefault="00967C86" w:rsidP="00967C86">
      <w:bookmarkStart w:id="0" w:name="_Toc1206850909"/>
    </w:p>
    <w:p w14:paraId="73C8B50B" w14:textId="77777777" w:rsidR="00967C86" w:rsidRPr="00967C86" w:rsidRDefault="00967C86" w:rsidP="00967C86">
      <w:pPr>
        <w:numPr>
          <w:ilvl w:val="0"/>
          <w:numId w:val="37"/>
        </w:numPr>
        <w:tabs>
          <w:tab w:val="num" w:pos="360"/>
        </w:tabs>
        <w:rPr>
          <w:b/>
          <w:bCs/>
          <w:color w:val="DD784B" w:themeColor="text2"/>
        </w:rPr>
      </w:pPr>
      <w:r w:rsidRPr="00967C86">
        <w:rPr>
          <w:b/>
          <w:bCs/>
          <w:color w:val="DD784B" w:themeColor="text2"/>
        </w:rPr>
        <w:lastRenderedPageBreak/>
        <w:t xml:space="preserve">Contactgegevens </w:t>
      </w:r>
      <w:bookmarkEnd w:id="0"/>
    </w:p>
    <w:p w14:paraId="75D662B3" w14:textId="77777777" w:rsidR="00967C86" w:rsidRPr="00967C86" w:rsidRDefault="00967C86" w:rsidP="00967C86"/>
    <w:tbl>
      <w:tblPr>
        <w:tblStyle w:val="Tabelraster"/>
        <w:tblW w:w="9120" w:type="dxa"/>
        <w:tblLook w:val="04A0" w:firstRow="1" w:lastRow="0" w:firstColumn="1" w:lastColumn="0" w:noHBand="0" w:noVBand="1"/>
      </w:tblPr>
      <w:tblGrid>
        <w:gridCol w:w="2773"/>
        <w:gridCol w:w="6347"/>
      </w:tblGrid>
      <w:tr w:rsidR="00967C86" w:rsidRPr="00967C86" w14:paraId="7D00DDA8" w14:textId="77777777" w:rsidTr="00967C86">
        <w:trPr>
          <w:trHeight w:val="301"/>
        </w:trPr>
        <w:tc>
          <w:tcPr>
            <w:tcW w:w="2773" w:type="dxa"/>
          </w:tcPr>
          <w:p w14:paraId="3C956909" w14:textId="77777777" w:rsidR="00967C86" w:rsidRPr="00967C86" w:rsidRDefault="00967C86" w:rsidP="00967C86">
            <w:pPr>
              <w:rPr>
                <w:b/>
              </w:rPr>
            </w:pPr>
            <w:r w:rsidRPr="00967C86">
              <w:rPr>
                <w:b/>
              </w:rPr>
              <w:t>Naam instelling</w:t>
            </w:r>
          </w:p>
          <w:p w14:paraId="4AEB496C" w14:textId="77777777" w:rsidR="00967C86" w:rsidRPr="00967C86" w:rsidRDefault="00967C86" w:rsidP="00967C86">
            <w:r w:rsidRPr="00967C86">
              <w:t>Vestigingsadres:</w:t>
            </w:r>
          </w:p>
          <w:p w14:paraId="3F6C9531" w14:textId="77777777" w:rsidR="00967C86" w:rsidRPr="00967C86" w:rsidRDefault="00967C86" w:rsidP="00967C86">
            <w:r w:rsidRPr="00967C86">
              <w:t>Postadres:</w:t>
            </w:r>
          </w:p>
          <w:p w14:paraId="43A4544A" w14:textId="77777777" w:rsidR="00967C86" w:rsidRPr="00967C86" w:rsidRDefault="00967C86" w:rsidP="00967C86">
            <w:pPr>
              <w:rPr>
                <w:bCs/>
              </w:rPr>
            </w:pPr>
            <w:r w:rsidRPr="00967C86">
              <w:t>Telefoon:</w:t>
            </w:r>
          </w:p>
        </w:tc>
        <w:tc>
          <w:tcPr>
            <w:tcW w:w="6347" w:type="dxa"/>
          </w:tcPr>
          <w:p w14:paraId="12426C68" w14:textId="77777777" w:rsidR="00967C86" w:rsidRPr="00967C86" w:rsidRDefault="00967C86" w:rsidP="00967C86"/>
          <w:p w14:paraId="19459D3D" w14:textId="77777777" w:rsidR="00967C86" w:rsidRPr="00967C86" w:rsidRDefault="00967C86" w:rsidP="00967C86"/>
          <w:p w14:paraId="1EADDD44" w14:textId="77777777" w:rsidR="00967C86" w:rsidRPr="00967C86" w:rsidRDefault="00967C86" w:rsidP="00967C86"/>
          <w:p w14:paraId="0F0E44B6" w14:textId="77777777" w:rsidR="00967C86" w:rsidRPr="00967C86" w:rsidRDefault="00967C86" w:rsidP="00967C86"/>
          <w:p w14:paraId="316EA6C7" w14:textId="77777777" w:rsidR="00967C86" w:rsidRPr="00967C86" w:rsidRDefault="00967C86" w:rsidP="00967C86"/>
        </w:tc>
      </w:tr>
      <w:tr w:rsidR="00967C86" w:rsidRPr="00967C86" w14:paraId="38EE8313" w14:textId="77777777" w:rsidTr="00967C86">
        <w:trPr>
          <w:trHeight w:val="301"/>
        </w:trPr>
        <w:tc>
          <w:tcPr>
            <w:tcW w:w="2773" w:type="dxa"/>
          </w:tcPr>
          <w:p w14:paraId="25446D2B" w14:textId="77777777" w:rsidR="00967C86" w:rsidRPr="00967C86" w:rsidRDefault="00967C86" w:rsidP="00967C86">
            <w:pPr>
              <w:rPr>
                <w:b/>
              </w:rPr>
            </w:pPr>
            <w:r w:rsidRPr="00967C86">
              <w:rPr>
                <w:b/>
              </w:rPr>
              <w:t>Aanvrager sleutelteam</w:t>
            </w:r>
          </w:p>
          <w:p w14:paraId="4D1CDD1E" w14:textId="77777777" w:rsidR="00967C86" w:rsidRPr="00967C86" w:rsidRDefault="00967C86" w:rsidP="00967C86">
            <w:r w:rsidRPr="00967C86">
              <w:t>Naam:</w:t>
            </w:r>
          </w:p>
          <w:p w14:paraId="675BA136" w14:textId="77777777" w:rsidR="00967C86" w:rsidRPr="00967C86" w:rsidRDefault="00967C86" w:rsidP="00967C86">
            <w:r w:rsidRPr="00967C86">
              <w:t>Functie:</w:t>
            </w:r>
          </w:p>
          <w:p w14:paraId="4144823D" w14:textId="77777777" w:rsidR="00967C86" w:rsidRPr="00967C86" w:rsidRDefault="00967C86" w:rsidP="00967C86">
            <w:r w:rsidRPr="00967C86">
              <w:t>E-mailadres:</w:t>
            </w:r>
          </w:p>
          <w:p w14:paraId="7C452E08" w14:textId="77777777" w:rsidR="00967C86" w:rsidRPr="00967C86" w:rsidRDefault="00967C86" w:rsidP="00967C86">
            <w:r w:rsidRPr="00967C86">
              <w:t>Telefoon:</w:t>
            </w:r>
          </w:p>
        </w:tc>
        <w:tc>
          <w:tcPr>
            <w:tcW w:w="6347" w:type="dxa"/>
          </w:tcPr>
          <w:p w14:paraId="0503DAE0" w14:textId="77777777" w:rsidR="00967C86" w:rsidRPr="00967C86" w:rsidRDefault="00967C86" w:rsidP="00967C86"/>
          <w:p w14:paraId="7FF0817D" w14:textId="77777777" w:rsidR="00967C86" w:rsidRPr="00967C86" w:rsidRDefault="00967C86" w:rsidP="00967C86"/>
          <w:p w14:paraId="48A48881" w14:textId="77777777" w:rsidR="00967C86" w:rsidRPr="00967C86" w:rsidRDefault="00967C86" w:rsidP="00967C86"/>
          <w:p w14:paraId="6B158C82" w14:textId="77777777" w:rsidR="00967C86" w:rsidRPr="00967C86" w:rsidRDefault="00967C86" w:rsidP="00967C86"/>
          <w:p w14:paraId="34BC5AA7" w14:textId="77777777" w:rsidR="00967C86" w:rsidRPr="00967C86" w:rsidRDefault="00967C86" w:rsidP="00967C86"/>
        </w:tc>
      </w:tr>
      <w:tr w:rsidR="00967C86" w:rsidRPr="00967C86" w14:paraId="5E935C55" w14:textId="77777777" w:rsidTr="00967C86">
        <w:trPr>
          <w:trHeight w:val="301"/>
        </w:trPr>
        <w:tc>
          <w:tcPr>
            <w:tcW w:w="2773" w:type="dxa"/>
          </w:tcPr>
          <w:p w14:paraId="3127318A" w14:textId="77777777" w:rsidR="00967C86" w:rsidRPr="00967C86" w:rsidRDefault="00967C86" w:rsidP="00967C86">
            <w:pPr>
              <w:rPr>
                <w:bCs/>
              </w:rPr>
            </w:pPr>
            <w:r w:rsidRPr="00967C86">
              <w:rPr>
                <w:b/>
              </w:rPr>
              <w:t>(Beoogd) projectleider</w:t>
            </w:r>
            <w:r w:rsidRPr="00967C86">
              <w:br/>
              <w:t>Naam:</w:t>
            </w:r>
          </w:p>
          <w:p w14:paraId="47A45978" w14:textId="77777777" w:rsidR="00967C86" w:rsidRPr="00967C86" w:rsidRDefault="00967C86" w:rsidP="00967C86">
            <w:r w:rsidRPr="00967C86">
              <w:t>Functie:</w:t>
            </w:r>
          </w:p>
          <w:p w14:paraId="07091E60" w14:textId="77777777" w:rsidR="00967C86" w:rsidRPr="00967C86" w:rsidRDefault="00967C86" w:rsidP="00967C86">
            <w:r w:rsidRPr="00967C86">
              <w:t>Afdeling:</w:t>
            </w:r>
          </w:p>
          <w:p w14:paraId="03DEEAD2" w14:textId="77777777" w:rsidR="00967C86" w:rsidRPr="00967C86" w:rsidRDefault="00967C86" w:rsidP="00967C86">
            <w:r w:rsidRPr="00967C86">
              <w:t>E-mailadres:</w:t>
            </w:r>
          </w:p>
          <w:p w14:paraId="19E338A2" w14:textId="77777777" w:rsidR="00967C86" w:rsidRPr="00967C86" w:rsidRDefault="00967C86" w:rsidP="00967C86">
            <w:r w:rsidRPr="00967C86">
              <w:t>Telefoon:</w:t>
            </w:r>
          </w:p>
        </w:tc>
        <w:tc>
          <w:tcPr>
            <w:tcW w:w="6347" w:type="dxa"/>
          </w:tcPr>
          <w:p w14:paraId="3D005720" w14:textId="77777777" w:rsidR="00967C86" w:rsidRPr="00967C86" w:rsidRDefault="00967C86" w:rsidP="00967C86"/>
          <w:p w14:paraId="511B29E9" w14:textId="77777777" w:rsidR="00967C86" w:rsidRPr="00967C86" w:rsidRDefault="00967C86" w:rsidP="00967C86"/>
          <w:p w14:paraId="1A23ADD5" w14:textId="77777777" w:rsidR="00967C86" w:rsidRPr="00967C86" w:rsidRDefault="00967C86" w:rsidP="00967C86"/>
          <w:p w14:paraId="65D08437" w14:textId="77777777" w:rsidR="00967C86" w:rsidRPr="00967C86" w:rsidRDefault="00967C86" w:rsidP="00967C86"/>
          <w:p w14:paraId="0B6D28E5" w14:textId="77777777" w:rsidR="00967C86" w:rsidRPr="00967C86" w:rsidRDefault="00967C86" w:rsidP="00967C86"/>
          <w:p w14:paraId="75C696C8" w14:textId="77777777" w:rsidR="00967C86" w:rsidRPr="00967C86" w:rsidRDefault="00967C86" w:rsidP="00967C86"/>
        </w:tc>
      </w:tr>
      <w:tr w:rsidR="00967C86" w:rsidRPr="00967C86" w14:paraId="7A6AC307" w14:textId="77777777" w:rsidTr="00967C86">
        <w:trPr>
          <w:trHeight w:val="301"/>
        </w:trPr>
        <w:tc>
          <w:tcPr>
            <w:tcW w:w="2773" w:type="dxa"/>
          </w:tcPr>
          <w:p w14:paraId="564A1573" w14:textId="77777777" w:rsidR="00967C86" w:rsidRPr="00967C86" w:rsidRDefault="00967C86" w:rsidP="00967C86">
            <w:pPr>
              <w:rPr>
                <w:b/>
              </w:rPr>
            </w:pPr>
            <w:r w:rsidRPr="00967C86">
              <w:rPr>
                <w:b/>
              </w:rPr>
              <w:t>Ondertekenaar overeenkomst</w:t>
            </w:r>
            <w:r w:rsidRPr="00967C86">
              <w:rPr>
                <w:b/>
                <w:vertAlign w:val="superscript"/>
              </w:rPr>
              <w:footnoteReference w:id="1"/>
            </w:r>
          </w:p>
          <w:p w14:paraId="7325BE2E" w14:textId="77777777" w:rsidR="00967C86" w:rsidRPr="00967C86" w:rsidRDefault="00967C86" w:rsidP="00967C86">
            <w:r w:rsidRPr="00967C86">
              <w:t>Naam:</w:t>
            </w:r>
          </w:p>
          <w:p w14:paraId="09FDF003" w14:textId="77777777" w:rsidR="00967C86" w:rsidRPr="00967C86" w:rsidRDefault="00967C86" w:rsidP="00967C86">
            <w:r w:rsidRPr="00967C86">
              <w:t>Functie:</w:t>
            </w:r>
          </w:p>
          <w:p w14:paraId="6DED5BF5" w14:textId="77777777" w:rsidR="00967C86" w:rsidRPr="00967C86" w:rsidRDefault="00967C86" w:rsidP="00967C86">
            <w:r w:rsidRPr="00967C86">
              <w:t>E-mailadres:</w:t>
            </w:r>
          </w:p>
          <w:p w14:paraId="45EDC109" w14:textId="77777777" w:rsidR="00967C86" w:rsidRPr="00967C86" w:rsidRDefault="00967C86" w:rsidP="00967C86">
            <w:pPr>
              <w:rPr>
                <w:bCs/>
              </w:rPr>
            </w:pPr>
          </w:p>
        </w:tc>
        <w:tc>
          <w:tcPr>
            <w:tcW w:w="6347" w:type="dxa"/>
          </w:tcPr>
          <w:p w14:paraId="4D1359D9" w14:textId="77777777" w:rsidR="00967C86" w:rsidRPr="00967C86" w:rsidRDefault="00967C86" w:rsidP="00967C86"/>
        </w:tc>
      </w:tr>
    </w:tbl>
    <w:p w14:paraId="6CC8E4A4" w14:textId="77777777" w:rsidR="00967C86" w:rsidRPr="00967C86" w:rsidRDefault="00967C86" w:rsidP="00967C86"/>
    <w:p w14:paraId="71F86694" w14:textId="79E4424C" w:rsidR="00967C86" w:rsidRPr="00967C86" w:rsidRDefault="00967C86" w:rsidP="00967C86">
      <w:pPr>
        <w:numPr>
          <w:ilvl w:val="0"/>
          <w:numId w:val="37"/>
        </w:numPr>
        <w:tabs>
          <w:tab w:val="num" w:pos="360"/>
        </w:tabs>
        <w:rPr>
          <w:b/>
          <w:bCs/>
          <w:color w:val="DD784B" w:themeColor="text2"/>
        </w:rPr>
      </w:pPr>
      <w:r w:rsidRPr="00967C86">
        <w:rPr>
          <w:b/>
          <w:bCs/>
          <w:color w:val="DD784B" w:themeColor="text2"/>
        </w:rPr>
        <w:t>Algemeen</w:t>
      </w:r>
      <w:r>
        <w:rPr>
          <w:b/>
          <w:bCs/>
          <w:color w:val="DD784B" w:themeColor="text2"/>
        </w:rPr>
        <w:br/>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755"/>
      </w:tblGrid>
      <w:tr w:rsidR="00967C86" w:rsidRPr="00967C86" w14:paraId="59D79D1A" w14:textId="77777777" w:rsidTr="00143520">
        <w:tc>
          <w:tcPr>
            <w:tcW w:w="3261" w:type="dxa"/>
          </w:tcPr>
          <w:p w14:paraId="61843778" w14:textId="77777777" w:rsidR="00967C86" w:rsidRPr="00967C86" w:rsidRDefault="00967C86" w:rsidP="00967C86">
            <w:r w:rsidRPr="00967C86">
              <w:t xml:space="preserve">De aanvraag is voor thema('s): </w:t>
            </w:r>
          </w:p>
          <w:p w14:paraId="2850F29A" w14:textId="77777777" w:rsidR="00967C86" w:rsidRPr="00967C86" w:rsidRDefault="00967C86" w:rsidP="00967C86">
            <w:pPr>
              <w:rPr>
                <w:i/>
                <w:iCs/>
              </w:rPr>
            </w:pPr>
            <w:r w:rsidRPr="00967C86">
              <w:rPr>
                <w:i/>
                <w:iCs/>
              </w:rPr>
              <w:t>Meerdere keuzes mogelijk</w:t>
            </w:r>
          </w:p>
        </w:tc>
        <w:tc>
          <w:tcPr>
            <w:tcW w:w="5755" w:type="dxa"/>
          </w:tcPr>
          <w:p w14:paraId="4477C906" w14:textId="77777777" w:rsidR="00967C86" w:rsidRPr="00967C86" w:rsidRDefault="00967C86" w:rsidP="00967C86">
            <w:pPr>
              <w:numPr>
                <w:ilvl w:val="0"/>
                <w:numId w:val="40"/>
              </w:numPr>
            </w:pPr>
            <w:r w:rsidRPr="00967C86">
              <w:t>Organisatie sleutelteam</w:t>
            </w:r>
          </w:p>
          <w:p w14:paraId="4267C52B" w14:textId="77777777" w:rsidR="00967C86" w:rsidRPr="00967C86" w:rsidRDefault="00967C86" w:rsidP="00967C86">
            <w:pPr>
              <w:numPr>
                <w:ilvl w:val="0"/>
                <w:numId w:val="40"/>
              </w:numPr>
            </w:pPr>
            <w:r w:rsidRPr="00967C86">
              <w:t>Interventies</w:t>
            </w:r>
          </w:p>
          <w:p w14:paraId="2203E23B" w14:textId="77777777" w:rsidR="00967C86" w:rsidRPr="00967C86" w:rsidRDefault="00967C86" w:rsidP="00967C86">
            <w:pPr>
              <w:numPr>
                <w:ilvl w:val="0"/>
                <w:numId w:val="40"/>
              </w:numPr>
            </w:pPr>
            <w:r w:rsidRPr="00967C86">
              <w:t>Communicatie</w:t>
            </w:r>
          </w:p>
          <w:p w14:paraId="0A0AC296" w14:textId="77777777" w:rsidR="00967C86" w:rsidRPr="00967C86" w:rsidRDefault="00967C86" w:rsidP="00967C86"/>
        </w:tc>
      </w:tr>
      <w:tr w:rsidR="00967C86" w:rsidRPr="00967C86" w14:paraId="45CBD60B" w14:textId="77777777" w:rsidTr="00143520">
        <w:tc>
          <w:tcPr>
            <w:tcW w:w="3261" w:type="dxa"/>
          </w:tcPr>
          <w:p w14:paraId="3FB2D985" w14:textId="77777777" w:rsidR="00967C86" w:rsidRPr="00967C86" w:rsidRDefault="00967C86" w:rsidP="00967C86"/>
        </w:tc>
        <w:tc>
          <w:tcPr>
            <w:tcW w:w="5755" w:type="dxa"/>
          </w:tcPr>
          <w:p w14:paraId="4B4F8C72" w14:textId="77777777" w:rsidR="00967C86" w:rsidRPr="00967C86" w:rsidRDefault="00967C86" w:rsidP="00967C86">
            <w:pPr>
              <w:rPr>
                <w:i/>
                <w:iCs/>
              </w:rPr>
            </w:pPr>
          </w:p>
        </w:tc>
      </w:tr>
    </w:tbl>
    <w:p w14:paraId="37DF3BAA" w14:textId="77777777" w:rsidR="00967C86" w:rsidRPr="00967C86" w:rsidRDefault="00967C86" w:rsidP="00967C86"/>
    <w:p w14:paraId="0A00B02B" w14:textId="77777777" w:rsidR="00967C86" w:rsidRPr="00967C86" w:rsidRDefault="00967C86" w:rsidP="00967C86">
      <w:r w:rsidRPr="00967C86">
        <w:br w:type="page"/>
      </w:r>
    </w:p>
    <w:p w14:paraId="57731911" w14:textId="77777777" w:rsidR="00967C86" w:rsidRPr="00967C86" w:rsidRDefault="00967C86" w:rsidP="00967C86"/>
    <w:tbl>
      <w:tblPr>
        <w:tblStyle w:val="Rastertabel6kleurrijk-Accent2"/>
        <w:tblW w:w="9929" w:type="dxa"/>
        <w:tblLayout w:type="fixed"/>
        <w:tblLook w:val="0600" w:firstRow="0" w:lastRow="0" w:firstColumn="0" w:lastColumn="0" w:noHBand="1" w:noVBand="1"/>
      </w:tblPr>
      <w:tblGrid>
        <w:gridCol w:w="2841"/>
        <w:gridCol w:w="7088"/>
      </w:tblGrid>
      <w:tr w:rsidR="00967C86" w:rsidRPr="00967C86" w14:paraId="661C00D1" w14:textId="77777777" w:rsidTr="00CF041C">
        <w:trPr>
          <w:trHeight w:val="966"/>
        </w:trPr>
        <w:tc>
          <w:tcPr>
            <w:tcW w:w="2841" w:type="dxa"/>
          </w:tcPr>
          <w:p w14:paraId="75958AE6" w14:textId="77777777" w:rsidR="00967C86" w:rsidRPr="00967C86" w:rsidRDefault="00967C86" w:rsidP="00967C86">
            <w:pPr>
              <w:spacing w:line="300" w:lineRule="atLeast"/>
              <w:rPr>
                <w:b/>
                <w:bCs/>
                <w:color w:val="DD784B" w:themeColor="text2"/>
              </w:rPr>
            </w:pPr>
            <w:r w:rsidRPr="00967C86">
              <w:rPr>
                <w:b/>
                <w:bCs/>
                <w:color w:val="DD784B" w:themeColor="text2"/>
              </w:rPr>
              <w:t>3. Criterium A</w:t>
            </w:r>
          </w:p>
          <w:p w14:paraId="04FE7EB6" w14:textId="77777777" w:rsidR="00967C86" w:rsidRPr="00967C86" w:rsidRDefault="00967C86" w:rsidP="00967C86">
            <w:pPr>
              <w:spacing w:line="300" w:lineRule="atLeast"/>
              <w:rPr>
                <w:b/>
                <w:bCs/>
                <w:color w:val="000000" w:themeColor="text1"/>
              </w:rPr>
            </w:pPr>
            <w:r w:rsidRPr="00967C86">
              <w:rPr>
                <w:b/>
                <w:bCs/>
                <w:color w:val="000000" w:themeColor="text1"/>
              </w:rPr>
              <w:t xml:space="preserve">Analyse huidige situatie &amp; probleemstelling </w:t>
            </w:r>
          </w:p>
          <w:p w14:paraId="324FC7D6" w14:textId="77777777" w:rsidR="00967C86" w:rsidRPr="00967C86" w:rsidRDefault="00967C86" w:rsidP="00967C86">
            <w:pPr>
              <w:spacing w:line="300" w:lineRule="atLeast"/>
            </w:pPr>
            <w:r w:rsidRPr="00967C86">
              <w:t>(</w:t>
            </w:r>
            <w:proofErr w:type="gramStart"/>
            <w:r w:rsidRPr="00967C86">
              <w:t>maximaal</w:t>
            </w:r>
            <w:proofErr w:type="gramEnd"/>
            <w:r w:rsidRPr="00967C86">
              <w:t xml:space="preserve"> 500 woorden)</w:t>
            </w:r>
          </w:p>
          <w:p w14:paraId="39B22DAA" w14:textId="77777777" w:rsidR="00967C86" w:rsidRPr="00967C86" w:rsidRDefault="00967C86" w:rsidP="00967C86">
            <w:pPr>
              <w:spacing w:line="300" w:lineRule="atLeast"/>
              <w:rPr>
                <w:b/>
              </w:rPr>
            </w:pPr>
          </w:p>
        </w:tc>
        <w:tc>
          <w:tcPr>
            <w:tcW w:w="7088" w:type="dxa"/>
          </w:tcPr>
          <w:p w14:paraId="038EB332" w14:textId="77777777" w:rsidR="00967C86" w:rsidRPr="00967C86" w:rsidRDefault="00967C86" w:rsidP="00967C86">
            <w:pPr>
              <w:spacing w:line="300" w:lineRule="atLeast"/>
              <w:rPr>
                <w:i/>
                <w:iCs/>
              </w:rPr>
            </w:pPr>
            <w:r w:rsidRPr="00967C86">
              <w:rPr>
                <w:i/>
                <w:iCs/>
              </w:rPr>
              <w:t>Beschrijf in dit onderdeel:</w:t>
            </w:r>
          </w:p>
          <w:p w14:paraId="147D2FE0" w14:textId="77777777" w:rsidR="00967C86" w:rsidRPr="00967C86" w:rsidRDefault="00967C86" w:rsidP="00967C86">
            <w:pPr>
              <w:numPr>
                <w:ilvl w:val="0"/>
                <w:numId w:val="41"/>
              </w:numPr>
              <w:spacing w:line="300" w:lineRule="atLeast"/>
              <w:rPr>
                <w:i/>
                <w:iCs/>
              </w:rPr>
            </w:pPr>
            <w:proofErr w:type="gramStart"/>
            <w:r w:rsidRPr="00967C86">
              <w:rPr>
                <w:i/>
                <w:iCs/>
              </w:rPr>
              <w:t>een</w:t>
            </w:r>
            <w:proofErr w:type="gramEnd"/>
            <w:r w:rsidRPr="00967C86">
              <w:rPr>
                <w:i/>
                <w:iCs/>
              </w:rPr>
              <w:t xml:space="preserve"> analyse van de huidige situatie gerelateerd aan het gekozen thema(‘s);</w:t>
            </w:r>
          </w:p>
          <w:p w14:paraId="21A26C62" w14:textId="77777777" w:rsidR="00967C86" w:rsidRPr="00967C86" w:rsidRDefault="00967C86" w:rsidP="00967C86">
            <w:pPr>
              <w:numPr>
                <w:ilvl w:val="0"/>
                <w:numId w:val="41"/>
              </w:numPr>
              <w:spacing w:line="300" w:lineRule="atLeast"/>
              <w:rPr>
                <w:i/>
                <w:iCs/>
              </w:rPr>
            </w:pPr>
            <w:proofErr w:type="gramStart"/>
            <w:r w:rsidRPr="00967C86">
              <w:rPr>
                <w:i/>
                <w:iCs/>
              </w:rPr>
              <w:t>de</w:t>
            </w:r>
            <w:proofErr w:type="gramEnd"/>
            <w:r w:rsidRPr="00967C86">
              <w:rPr>
                <w:i/>
                <w:iCs/>
              </w:rPr>
              <w:t xml:space="preserve"> problemen/kansen die gezien worden voor het sleutelteam en/of diens activiteiten, gekoppeld aan de doelstelling van Sleutelteams en de regeling Sleutelpositie.</w:t>
            </w:r>
          </w:p>
          <w:p w14:paraId="6F24B46E" w14:textId="77777777" w:rsidR="00967C86" w:rsidRPr="00967C86" w:rsidRDefault="00967C86" w:rsidP="00967C86">
            <w:pPr>
              <w:spacing w:line="300" w:lineRule="atLeast"/>
            </w:pPr>
          </w:p>
          <w:p w14:paraId="6E2ACF14" w14:textId="77777777" w:rsidR="00967C86" w:rsidRPr="00967C86" w:rsidRDefault="00967C86" w:rsidP="00967C86">
            <w:pPr>
              <w:spacing w:line="300" w:lineRule="atLeast"/>
            </w:pPr>
          </w:p>
          <w:p w14:paraId="7B571A7D" w14:textId="77777777" w:rsidR="00967C86" w:rsidRPr="00967C86" w:rsidRDefault="00967C86" w:rsidP="00967C86">
            <w:pPr>
              <w:spacing w:line="300" w:lineRule="atLeast"/>
            </w:pPr>
          </w:p>
          <w:p w14:paraId="57A020B9" w14:textId="77777777" w:rsidR="00967C86" w:rsidRPr="00967C86" w:rsidRDefault="00967C86" w:rsidP="00967C86">
            <w:pPr>
              <w:spacing w:line="300" w:lineRule="atLeast"/>
            </w:pPr>
          </w:p>
          <w:p w14:paraId="35144807" w14:textId="77777777" w:rsidR="00967C86" w:rsidRPr="00967C86" w:rsidRDefault="00967C86" w:rsidP="00967C86">
            <w:pPr>
              <w:spacing w:line="300" w:lineRule="atLeast"/>
              <w:rPr>
                <w:i/>
                <w:iCs/>
              </w:rPr>
            </w:pPr>
          </w:p>
        </w:tc>
      </w:tr>
      <w:tr w:rsidR="00967C86" w:rsidRPr="00967C86" w14:paraId="4E75A4E3" w14:textId="77777777" w:rsidTr="00CF041C">
        <w:trPr>
          <w:trHeight w:val="1394"/>
        </w:trPr>
        <w:tc>
          <w:tcPr>
            <w:tcW w:w="2841" w:type="dxa"/>
          </w:tcPr>
          <w:p w14:paraId="5B584EAE" w14:textId="77777777" w:rsidR="00967C86" w:rsidRPr="00967C86" w:rsidRDefault="00967C86" w:rsidP="00967C86">
            <w:pPr>
              <w:spacing w:line="300" w:lineRule="atLeast"/>
              <w:rPr>
                <w:b/>
                <w:bCs/>
                <w:color w:val="DD784B" w:themeColor="text2"/>
              </w:rPr>
            </w:pPr>
            <w:r w:rsidRPr="00967C86">
              <w:rPr>
                <w:b/>
                <w:bCs/>
                <w:color w:val="DD784B" w:themeColor="text2"/>
              </w:rPr>
              <w:t>4. Criterium B</w:t>
            </w:r>
          </w:p>
          <w:p w14:paraId="65CF539B" w14:textId="77777777" w:rsidR="00967C86" w:rsidRPr="00967C86" w:rsidRDefault="00967C86" w:rsidP="00967C86">
            <w:pPr>
              <w:spacing w:line="300" w:lineRule="atLeast"/>
            </w:pPr>
            <w:r w:rsidRPr="00967C86">
              <w:rPr>
                <w:b/>
                <w:bCs/>
              </w:rPr>
              <w:t>Ambitie</w:t>
            </w:r>
          </w:p>
          <w:p w14:paraId="5DC75ED0" w14:textId="77777777" w:rsidR="00967C86" w:rsidRPr="00967C86" w:rsidRDefault="00967C86" w:rsidP="00967C86">
            <w:pPr>
              <w:spacing w:line="300" w:lineRule="atLeast"/>
              <w:rPr>
                <w:b/>
                <w:bCs/>
              </w:rPr>
            </w:pPr>
            <w:r w:rsidRPr="00967C86">
              <w:t>(</w:t>
            </w:r>
            <w:proofErr w:type="gramStart"/>
            <w:r w:rsidRPr="00967C86">
              <w:t>maximaal</w:t>
            </w:r>
            <w:proofErr w:type="gramEnd"/>
            <w:r w:rsidRPr="00967C86">
              <w:t xml:space="preserve"> 500 woorden)  </w:t>
            </w:r>
          </w:p>
          <w:p w14:paraId="448D34EB" w14:textId="77777777" w:rsidR="00967C86" w:rsidRPr="00967C86" w:rsidRDefault="00967C86" w:rsidP="00967C86">
            <w:pPr>
              <w:spacing w:line="300" w:lineRule="atLeast"/>
              <w:rPr>
                <w:i/>
              </w:rPr>
            </w:pPr>
          </w:p>
        </w:tc>
        <w:tc>
          <w:tcPr>
            <w:tcW w:w="7088" w:type="dxa"/>
          </w:tcPr>
          <w:p w14:paraId="7833EFAA" w14:textId="77777777" w:rsidR="00967C86" w:rsidRPr="00967C86" w:rsidRDefault="00967C86" w:rsidP="00967C86">
            <w:pPr>
              <w:spacing w:line="300" w:lineRule="atLeast"/>
              <w:rPr>
                <w:i/>
                <w:iCs/>
              </w:rPr>
            </w:pPr>
            <w:r w:rsidRPr="00967C86">
              <w:rPr>
                <w:i/>
                <w:iCs/>
              </w:rPr>
              <w:t>Beschrijf in dit onderdeel:</w:t>
            </w:r>
          </w:p>
          <w:p w14:paraId="7B7E33DB" w14:textId="77777777" w:rsidR="00967C86" w:rsidRPr="00CF041C" w:rsidRDefault="00967C86" w:rsidP="00967C86">
            <w:pPr>
              <w:numPr>
                <w:ilvl w:val="0"/>
                <w:numId w:val="39"/>
              </w:numPr>
              <w:spacing w:line="300" w:lineRule="atLeast"/>
              <w:rPr>
                <w:i/>
                <w:iCs/>
              </w:rPr>
            </w:pPr>
            <w:proofErr w:type="gramStart"/>
            <w:r w:rsidRPr="00CF041C">
              <w:rPr>
                <w:i/>
                <w:iCs/>
              </w:rPr>
              <w:t>wat</w:t>
            </w:r>
            <w:proofErr w:type="gramEnd"/>
            <w:r w:rsidRPr="00CF041C">
              <w:rPr>
                <w:i/>
                <w:iCs/>
              </w:rPr>
              <w:t xml:space="preserve"> de instelling wil bereiken en wat de doelstellingen zijn;</w:t>
            </w:r>
          </w:p>
          <w:p w14:paraId="3398565D" w14:textId="77777777" w:rsidR="00967C86" w:rsidRPr="00CF041C" w:rsidRDefault="00967C86" w:rsidP="00967C86">
            <w:pPr>
              <w:numPr>
                <w:ilvl w:val="0"/>
                <w:numId w:val="39"/>
              </w:numPr>
              <w:spacing w:line="300" w:lineRule="atLeast"/>
              <w:rPr>
                <w:i/>
                <w:iCs/>
              </w:rPr>
            </w:pPr>
            <w:proofErr w:type="gramStart"/>
            <w:r w:rsidRPr="00CF041C">
              <w:rPr>
                <w:i/>
                <w:iCs/>
              </w:rPr>
              <w:t>hoe</w:t>
            </w:r>
            <w:proofErr w:type="gramEnd"/>
            <w:r w:rsidRPr="00CF041C">
              <w:rPr>
                <w:i/>
                <w:iCs/>
              </w:rPr>
              <w:t xml:space="preserve"> deze ambities aansluiten op de probleemanalyse, de strategie van de instelling en de sectordoelen.</w:t>
            </w:r>
          </w:p>
          <w:p w14:paraId="763606B9" w14:textId="77777777" w:rsidR="00967C86" w:rsidRPr="00967C86" w:rsidRDefault="00967C86" w:rsidP="00967C86">
            <w:pPr>
              <w:spacing w:line="300" w:lineRule="atLeast"/>
            </w:pPr>
          </w:p>
          <w:p w14:paraId="11ACD85A" w14:textId="77777777" w:rsidR="00967C86" w:rsidRPr="00967C86" w:rsidRDefault="00967C86" w:rsidP="00967C86">
            <w:pPr>
              <w:spacing w:line="300" w:lineRule="atLeast"/>
            </w:pPr>
          </w:p>
          <w:p w14:paraId="2EF4B2D0" w14:textId="77777777" w:rsidR="00967C86" w:rsidRPr="00967C86" w:rsidRDefault="00967C86" w:rsidP="00967C86">
            <w:pPr>
              <w:spacing w:line="300" w:lineRule="atLeast"/>
            </w:pPr>
          </w:p>
          <w:p w14:paraId="7C7C9F4A" w14:textId="77777777" w:rsidR="00967C86" w:rsidRPr="00967C86" w:rsidRDefault="00967C86" w:rsidP="00967C86">
            <w:pPr>
              <w:spacing w:line="300" w:lineRule="atLeast"/>
            </w:pPr>
          </w:p>
          <w:p w14:paraId="53F7CFE5" w14:textId="77777777" w:rsidR="00967C86" w:rsidRPr="00967C86" w:rsidRDefault="00967C86" w:rsidP="00967C86">
            <w:pPr>
              <w:spacing w:line="300" w:lineRule="atLeast"/>
            </w:pPr>
          </w:p>
          <w:p w14:paraId="64EF6153" w14:textId="77777777" w:rsidR="00967C86" w:rsidRPr="00967C86" w:rsidRDefault="00967C86" w:rsidP="00967C86">
            <w:pPr>
              <w:spacing w:line="300" w:lineRule="atLeast"/>
            </w:pPr>
          </w:p>
        </w:tc>
      </w:tr>
      <w:tr w:rsidR="00967C86" w:rsidRPr="00967C86" w14:paraId="7B688B08" w14:textId="77777777" w:rsidTr="00CF041C">
        <w:trPr>
          <w:trHeight w:val="645"/>
        </w:trPr>
        <w:tc>
          <w:tcPr>
            <w:tcW w:w="2841" w:type="dxa"/>
          </w:tcPr>
          <w:p w14:paraId="12437C59" w14:textId="77777777" w:rsidR="00967C86" w:rsidRPr="00967C86" w:rsidRDefault="00967C86" w:rsidP="00967C86">
            <w:pPr>
              <w:spacing w:line="300" w:lineRule="atLeast"/>
              <w:rPr>
                <w:b/>
                <w:bCs/>
                <w:color w:val="DD784B" w:themeColor="text2"/>
              </w:rPr>
            </w:pPr>
            <w:r w:rsidRPr="00967C86">
              <w:rPr>
                <w:b/>
                <w:bCs/>
                <w:color w:val="DD784B" w:themeColor="text2"/>
              </w:rPr>
              <w:t xml:space="preserve">5. Criterium C </w:t>
            </w:r>
          </w:p>
          <w:p w14:paraId="42061AAE" w14:textId="77777777" w:rsidR="00967C86" w:rsidRPr="00967C86" w:rsidRDefault="00967C86" w:rsidP="00967C86">
            <w:pPr>
              <w:spacing w:line="300" w:lineRule="atLeast"/>
              <w:rPr>
                <w:b/>
                <w:bCs/>
              </w:rPr>
            </w:pPr>
            <w:r w:rsidRPr="00967C86">
              <w:rPr>
                <w:b/>
                <w:bCs/>
              </w:rPr>
              <w:t xml:space="preserve">Verankering transformatieopgave &amp; concrete resultaten </w:t>
            </w:r>
          </w:p>
          <w:p w14:paraId="7F3A4F76" w14:textId="77777777" w:rsidR="00967C86" w:rsidRPr="00967C86" w:rsidRDefault="00967C86" w:rsidP="00967C86">
            <w:pPr>
              <w:spacing w:line="300" w:lineRule="atLeast"/>
              <w:rPr>
                <w:b/>
                <w:bCs/>
              </w:rPr>
            </w:pPr>
            <w:r w:rsidRPr="00967C86">
              <w:t>(</w:t>
            </w:r>
            <w:proofErr w:type="gramStart"/>
            <w:r w:rsidRPr="00967C86">
              <w:t>maximaal</w:t>
            </w:r>
            <w:proofErr w:type="gramEnd"/>
            <w:r w:rsidRPr="00967C86">
              <w:t xml:space="preserve"> 500 woorden)  </w:t>
            </w:r>
          </w:p>
          <w:p w14:paraId="7B07624A" w14:textId="77777777" w:rsidR="00967C86" w:rsidRPr="00967C86" w:rsidRDefault="00967C86" w:rsidP="00967C86">
            <w:pPr>
              <w:spacing w:line="300" w:lineRule="atLeast"/>
              <w:rPr>
                <w:i/>
              </w:rPr>
            </w:pPr>
          </w:p>
        </w:tc>
        <w:tc>
          <w:tcPr>
            <w:tcW w:w="7088" w:type="dxa"/>
          </w:tcPr>
          <w:p w14:paraId="6552BDD2" w14:textId="77777777" w:rsidR="00967C86" w:rsidRPr="00967C86" w:rsidRDefault="00967C86" w:rsidP="00967C86">
            <w:pPr>
              <w:spacing w:line="300" w:lineRule="atLeast"/>
              <w:rPr>
                <w:i/>
                <w:iCs/>
              </w:rPr>
            </w:pPr>
            <w:r w:rsidRPr="00967C86">
              <w:rPr>
                <w:i/>
                <w:iCs/>
              </w:rPr>
              <w:t>Beschrijf in dit onderdeel:</w:t>
            </w:r>
          </w:p>
          <w:p w14:paraId="324914C1" w14:textId="77777777" w:rsidR="00967C86" w:rsidRPr="00CF041C" w:rsidRDefault="00967C86" w:rsidP="00967C86">
            <w:pPr>
              <w:numPr>
                <w:ilvl w:val="0"/>
                <w:numId w:val="38"/>
              </w:numPr>
              <w:spacing w:line="300" w:lineRule="atLeast"/>
              <w:rPr>
                <w:i/>
                <w:iCs/>
              </w:rPr>
            </w:pPr>
            <w:proofErr w:type="gramStart"/>
            <w:r w:rsidRPr="00CF041C">
              <w:rPr>
                <w:i/>
                <w:iCs/>
              </w:rPr>
              <w:t>hoe</w:t>
            </w:r>
            <w:proofErr w:type="gramEnd"/>
            <w:r w:rsidRPr="00CF041C">
              <w:rPr>
                <w:i/>
                <w:iCs/>
              </w:rPr>
              <w:t xml:space="preserve"> de inzet van deze regeling en de beoogde uitkomsten bijdragen aan de slagkracht van het sleutelteam voor de transformatieopgave gedurende de rest van het </w:t>
            </w:r>
            <w:proofErr w:type="spellStart"/>
            <w:r w:rsidRPr="00CF041C">
              <w:rPr>
                <w:i/>
                <w:iCs/>
              </w:rPr>
              <w:t>Npuls</w:t>
            </w:r>
            <w:proofErr w:type="spellEnd"/>
            <w:r w:rsidRPr="00CF041C">
              <w:rPr>
                <w:i/>
                <w:iCs/>
              </w:rPr>
              <w:t xml:space="preserve"> programma;</w:t>
            </w:r>
          </w:p>
          <w:p w14:paraId="38AE066E" w14:textId="77777777" w:rsidR="00967C86" w:rsidRPr="00CF041C" w:rsidRDefault="00967C86" w:rsidP="00967C86">
            <w:pPr>
              <w:numPr>
                <w:ilvl w:val="0"/>
                <w:numId w:val="38"/>
              </w:numPr>
              <w:spacing w:line="300" w:lineRule="atLeast"/>
              <w:rPr>
                <w:i/>
                <w:iCs/>
              </w:rPr>
            </w:pPr>
            <w:proofErr w:type="gramStart"/>
            <w:r w:rsidRPr="00CF041C">
              <w:rPr>
                <w:i/>
                <w:iCs/>
              </w:rPr>
              <w:t>welke</w:t>
            </w:r>
            <w:proofErr w:type="gramEnd"/>
            <w:r w:rsidRPr="00CF041C">
              <w:rPr>
                <w:i/>
                <w:iCs/>
              </w:rPr>
              <w:t xml:space="preserve"> concrete resultaten het project oplevert en hoe deze worden aangetoond/opgeleverd. De resultaten moeten passen bij de omvang van de regeling;</w:t>
            </w:r>
          </w:p>
          <w:p w14:paraId="07398D65" w14:textId="77777777" w:rsidR="00967C86" w:rsidRPr="00CF041C" w:rsidRDefault="00967C86" w:rsidP="00967C86">
            <w:pPr>
              <w:numPr>
                <w:ilvl w:val="0"/>
                <w:numId w:val="38"/>
              </w:numPr>
              <w:spacing w:line="300" w:lineRule="atLeast"/>
              <w:rPr>
                <w:i/>
                <w:iCs/>
              </w:rPr>
            </w:pPr>
            <w:proofErr w:type="gramStart"/>
            <w:r w:rsidRPr="00CF041C">
              <w:rPr>
                <w:i/>
                <w:iCs/>
              </w:rPr>
              <w:t>hoe</w:t>
            </w:r>
            <w:proofErr w:type="gramEnd"/>
            <w:r w:rsidRPr="00CF041C">
              <w:rPr>
                <w:i/>
                <w:iCs/>
              </w:rPr>
              <w:t xml:space="preserve"> de eigen en andere instellingen op de hoogte worden gebracht van (delen van) resultaten en geleerde lessen, en hoe zij deze kunnen toepassen in hun eigen organisatie, in het bijzonder in de eigen sector en/of regio.</w:t>
            </w:r>
          </w:p>
          <w:p w14:paraId="45F21097" w14:textId="77777777" w:rsidR="00967C86" w:rsidRPr="00967C86" w:rsidRDefault="00967C86" w:rsidP="00967C86">
            <w:pPr>
              <w:spacing w:line="300" w:lineRule="atLeast"/>
            </w:pPr>
          </w:p>
          <w:p w14:paraId="727353D5" w14:textId="77777777" w:rsidR="00967C86" w:rsidRPr="00967C86" w:rsidRDefault="00967C86" w:rsidP="00967C86">
            <w:pPr>
              <w:spacing w:line="300" w:lineRule="atLeast"/>
            </w:pPr>
          </w:p>
          <w:p w14:paraId="4D64108F" w14:textId="77777777" w:rsidR="00967C86" w:rsidRPr="00967C86" w:rsidRDefault="00967C86" w:rsidP="00967C86">
            <w:pPr>
              <w:spacing w:line="300" w:lineRule="atLeast"/>
            </w:pPr>
          </w:p>
          <w:p w14:paraId="12DC134C" w14:textId="77777777" w:rsidR="00967C86" w:rsidRPr="00967C86" w:rsidRDefault="00967C86" w:rsidP="00967C86">
            <w:pPr>
              <w:spacing w:line="300" w:lineRule="atLeast"/>
            </w:pPr>
          </w:p>
          <w:p w14:paraId="1FDCF9D1" w14:textId="77777777" w:rsidR="00967C86" w:rsidRPr="00967C86" w:rsidRDefault="00967C86" w:rsidP="00967C86">
            <w:pPr>
              <w:spacing w:line="300" w:lineRule="atLeast"/>
            </w:pPr>
          </w:p>
        </w:tc>
      </w:tr>
      <w:tr w:rsidR="00967C86" w:rsidRPr="00967C86" w14:paraId="63602842" w14:textId="77777777" w:rsidTr="00CF041C">
        <w:trPr>
          <w:trHeight w:val="1245"/>
        </w:trPr>
        <w:tc>
          <w:tcPr>
            <w:tcW w:w="2841" w:type="dxa"/>
          </w:tcPr>
          <w:p w14:paraId="74AAB660" w14:textId="77777777" w:rsidR="00967C86" w:rsidRPr="00967C86" w:rsidRDefault="00967C86" w:rsidP="00967C86">
            <w:pPr>
              <w:spacing w:line="300" w:lineRule="atLeast"/>
              <w:rPr>
                <w:b/>
                <w:bCs/>
                <w:color w:val="DD784B" w:themeColor="text2"/>
              </w:rPr>
            </w:pPr>
            <w:r w:rsidRPr="00967C86">
              <w:rPr>
                <w:b/>
                <w:bCs/>
                <w:color w:val="DD784B" w:themeColor="text2"/>
              </w:rPr>
              <w:t xml:space="preserve">6. Criterium D </w:t>
            </w:r>
          </w:p>
          <w:p w14:paraId="54238679" w14:textId="77777777" w:rsidR="00967C86" w:rsidRPr="00967C86" w:rsidRDefault="00967C86" w:rsidP="00967C86">
            <w:pPr>
              <w:spacing w:line="300" w:lineRule="atLeast"/>
            </w:pPr>
            <w:r w:rsidRPr="00967C86">
              <w:rPr>
                <w:b/>
                <w:bCs/>
              </w:rPr>
              <w:t xml:space="preserve">Plan van aanpak </w:t>
            </w:r>
          </w:p>
          <w:p w14:paraId="71EAA4B3" w14:textId="77777777" w:rsidR="00967C86" w:rsidRPr="00967C86" w:rsidRDefault="00967C86" w:rsidP="00967C86">
            <w:pPr>
              <w:spacing w:line="300" w:lineRule="atLeast"/>
            </w:pPr>
            <w:r w:rsidRPr="00967C86">
              <w:t>(</w:t>
            </w:r>
            <w:proofErr w:type="gramStart"/>
            <w:r w:rsidRPr="00967C86">
              <w:t>maximaal</w:t>
            </w:r>
            <w:proofErr w:type="gramEnd"/>
            <w:r w:rsidRPr="00967C86">
              <w:t xml:space="preserve"> 500 woorden)</w:t>
            </w:r>
          </w:p>
          <w:p w14:paraId="51BD5193" w14:textId="77777777" w:rsidR="00967C86" w:rsidRPr="00967C86" w:rsidRDefault="00967C86" w:rsidP="00967C86">
            <w:pPr>
              <w:spacing w:line="300" w:lineRule="atLeast"/>
              <w:rPr>
                <w:i/>
              </w:rPr>
            </w:pPr>
          </w:p>
        </w:tc>
        <w:tc>
          <w:tcPr>
            <w:tcW w:w="7088" w:type="dxa"/>
          </w:tcPr>
          <w:p w14:paraId="66EF597B" w14:textId="77777777" w:rsidR="00967C86" w:rsidRPr="00967C86" w:rsidRDefault="00967C86" w:rsidP="00967C86">
            <w:pPr>
              <w:spacing w:line="300" w:lineRule="atLeast"/>
              <w:rPr>
                <w:i/>
                <w:iCs/>
              </w:rPr>
            </w:pPr>
            <w:r w:rsidRPr="00967C86">
              <w:rPr>
                <w:i/>
                <w:iCs/>
              </w:rPr>
              <w:t>Beschrijf in dit onderdeel:</w:t>
            </w:r>
          </w:p>
          <w:p w14:paraId="07489ECD" w14:textId="77777777" w:rsidR="00967C86" w:rsidRPr="00CF041C" w:rsidRDefault="00967C86" w:rsidP="00967C86">
            <w:pPr>
              <w:numPr>
                <w:ilvl w:val="0"/>
                <w:numId w:val="38"/>
              </w:numPr>
              <w:spacing w:line="300" w:lineRule="atLeast"/>
              <w:rPr>
                <w:i/>
                <w:iCs/>
              </w:rPr>
            </w:pPr>
            <w:proofErr w:type="gramStart"/>
            <w:r w:rsidRPr="00CF041C">
              <w:rPr>
                <w:i/>
                <w:iCs/>
              </w:rPr>
              <w:t>de</w:t>
            </w:r>
            <w:proofErr w:type="gramEnd"/>
            <w:r w:rsidRPr="00CF041C">
              <w:rPr>
                <w:i/>
                <w:iCs/>
              </w:rPr>
              <w:t xml:space="preserve"> voorgestelde aanpak die inzicht geeft in de wijze waarop de aanvrager de gewenste doelstelling en resultaten verwacht te realiseren;</w:t>
            </w:r>
          </w:p>
          <w:p w14:paraId="0800CD28" w14:textId="77777777" w:rsidR="00967C86" w:rsidRPr="00CF041C" w:rsidRDefault="00967C86" w:rsidP="00967C86">
            <w:pPr>
              <w:numPr>
                <w:ilvl w:val="0"/>
                <w:numId w:val="38"/>
              </w:numPr>
              <w:spacing w:line="300" w:lineRule="atLeast"/>
              <w:rPr>
                <w:i/>
                <w:iCs/>
              </w:rPr>
            </w:pPr>
            <w:proofErr w:type="gramStart"/>
            <w:r w:rsidRPr="00CF041C">
              <w:rPr>
                <w:i/>
                <w:iCs/>
              </w:rPr>
              <w:t>welke</w:t>
            </w:r>
            <w:proofErr w:type="gramEnd"/>
            <w:r w:rsidRPr="00CF041C">
              <w:rPr>
                <w:i/>
                <w:iCs/>
              </w:rPr>
              <w:t xml:space="preserve"> activiteiten zullen worden ondernomen, wie daarvoor verantwoordelijk is en hoe de </w:t>
            </w:r>
            <w:proofErr w:type="spellStart"/>
            <w:r w:rsidRPr="00CF041C">
              <w:rPr>
                <w:i/>
                <w:iCs/>
              </w:rPr>
              <w:t>governance</w:t>
            </w:r>
            <w:proofErr w:type="spellEnd"/>
            <w:r w:rsidRPr="00CF041C">
              <w:rPr>
                <w:i/>
                <w:iCs/>
              </w:rPr>
              <w:t xml:space="preserve"> van het project is ingeregeld;</w:t>
            </w:r>
          </w:p>
          <w:p w14:paraId="21CB313A" w14:textId="77777777" w:rsidR="00967C86" w:rsidRPr="00CF041C" w:rsidRDefault="00967C86" w:rsidP="00967C86">
            <w:pPr>
              <w:numPr>
                <w:ilvl w:val="0"/>
                <w:numId w:val="38"/>
              </w:numPr>
              <w:spacing w:line="300" w:lineRule="atLeast"/>
              <w:rPr>
                <w:i/>
                <w:iCs/>
              </w:rPr>
            </w:pPr>
            <w:proofErr w:type="gramStart"/>
            <w:r w:rsidRPr="00CF041C">
              <w:rPr>
                <w:i/>
                <w:iCs/>
              </w:rPr>
              <w:lastRenderedPageBreak/>
              <w:t>een</w:t>
            </w:r>
            <w:proofErr w:type="gramEnd"/>
            <w:r w:rsidRPr="00CF041C">
              <w:rPr>
                <w:i/>
                <w:iCs/>
              </w:rPr>
              <w:t xml:space="preserve"> duidelijke maar compacte begroting die onderbouwd inzicht geeft waaraan het geld besteed gaat worden en waarin ook rekening wordt gehouden met tijdsinvestering voor deelname aan activiteiten en kennisdeling.</w:t>
            </w:r>
          </w:p>
          <w:p w14:paraId="0B2C52AB" w14:textId="77777777" w:rsidR="00967C86" w:rsidRPr="00967C86" w:rsidRDefault="00967C86" w:rsidP="00967C86">
            <w:pPr>
              <w:spacing w:line="300" w:lineRule="atLeast"/>
            </w:pPr>
          </w:p>
          <w:p w14:paraId="3E6C205F" w14:textId="77777777" w:rsidR="00967C86" w:rsidRPr="00967C86" w:rsidRDefault="00967C86" w:rsidP="00967C86">
            <w:pPr>
              <w:spacing w:line="300" w:lineRule="atLeast"/>
            </w:pPr>
          </w:p>
          <w:p w14:paraId="5522A378" w14:textId="77777777" w:rsidR="00967C86" w:rsidRPr="00967C86" w:rsidRDefault="00967C86" w:rsidP="00967C86">
            <w:pPr>
              <w:spacing w:line="300" w:lineRule="atLeast"/>
            </w:pPr>
          </w:p>
          <w:p w14:paraId="2CE60CF5" w14:textId="77777777" w:rsidR="00967C86" w:rsidRPr="00967C86" w:rsidRDefault="00967C86" w:rsidP="00967C86">
            <w:pPr>
              <w:spacing w:line="300" w:lineRule="atLeast"/>
            </w:pPr>
          </w:p>
          <w:p w14:paraId="108BEF18" w14:textId="77777777" w:rsidR="00967C86" w:rsidRPr="00967C86" w:rsidRDefault="00967C86" w:rsidP="00967C86">
            <w:pPr>
              <w:spacing w:line="300" w:lineRule="atLeast"/>
            </w:pPr>
          </w:p>
        </w:tc>
      </w:tr>
    </w:tbl>
    <w:p w14:paraId="07225F8C" w14:textId="77777777" w:rsidR="00967C86" w:rsidRDefault="00967C86" w:rsidP="00967C86"/>
    <w:p w14:paraId="5406E25C" w14:textId="77777777" w:rsidR="00967C86" w:rsidRDefault="00967C86" w:rsidP="00967C86"/>
    <w:p w14:paraId="12EFD3C2" w14:textId="77777777" w:rsidR="00967C86" w:rsidRDefault="00967C86" w:rsidP="00967C86"/>
    <w:p w14:paraId="08088ECC" w14:textId="77777777" w:rsidR="00967C86" w:rsidRDefault="00967C86" w:rsidP="00967C86"/>
    <w:p w14:paraId="3FA0B02B" w14:textId="159B75F2" w:rsidR="00967C86" w:rsidRPr="00967C86" w:rsidRDefault="00967C86" w:rsidP="00967C86">
      <w:pPr>
        <w:pStyle w:val="Titel"/>
        <w:rPr>
          <w:sz w:val="44"/>
          <w:szCs w:val="36"/>
        </w:rPr>
      </w:pPr>
      <w:r w:rsidRPr="00967C86">
        <w:rPr>
          <w:sz w:val="44"/>
          <w:szCs w:val="36"/>
        </w:rPr>
        <w:t>Extra uitvraag: behoefte bij begeleiding</w:t>
      </w:r>
    </w:p>
    <w:p w14:paraId="740A5FBD" w14:textId="77777777" w:rsidR="00967C86" w:rsidRPr="00967C86" w:rsidRDefault="00967C86" w:rsidP="00967C86"/>
    <w:p w14:paraId="12932DFA" w14:textId="77777777" w:rsidR="00967C86" w:rsidRDefault="00967C86" w:rsidP="00967C86">
      <w:pPr>
        <w:rPr>
          <w:b/>
          <w:bCs/>
          <w:i/>
          <w:iCs/>
        </w:rPr>
      </w:pPr>
      <w:r w:rsidRPr="00967C86">
        <w:rPr>
          <w:b/>
          <w:bCs/>
          <w:i/>
          <w:iCs/>
        </w:rPr>
        <w:t>Deze vraag maakt geen onderdeel van het beoordelingsproces van de aanvraag en heeft hier dan ook geen effect op!</w:t>
      </w:r>
    </w:p>
    <w:p w14:paraId="783694B2" w14:textId="77777777" w:rsidR="00967C86" w:rsidRPr="00967C86" w:rsidRDefault="00967C86" w:rsidP="00967C86"/>
    <w:p w14:paraId="335786D2" w14:textId="77777777" w:rsidR="00967C86" w:rsidRDefault="00967C86" w:rsidP="00967C86">
      <w:proofErr w:type="spellStart"/>
      <w:r w:rsidRPr="00967C86">
        <w:t>Npuls</w:t>
      </w:r>
      <w:proofErr w:type="spellEnd"/>
      <w:r w:rsidRPr="00967C86">
        <w:t xml:space="preserve"> wil de begeleiding in de regeling Sleutelpositie graag zo goed mogelijk laten aansluiten op de actuele ondersteuningsbehoefte van de deelnemende instellingen. In de eerste ronde is hiervoor input opgehaald in de startgesprekken op basis waarvan de webinarreeks over veranderkunde en -communicatie is aangeboden.</w:t>
      </w:r>
    </w:p>
    <w:p w14:paraId="036B02E5" w14:textId="77777777" w:rsidR="00967C86" w:rsidRPr="00967C86" w:rsidRDefault="00967C86" w:rsidP="00967C86"/>
    <w:p w14:paraId="3FDBE634" w14:textId="77777777" w:rsidR="00967C86" w:rsidRDefault="00967C86" w:rsidP="00967C86">
      <w:r w:rsidRPr="00967C86">
        <w:t xml:space="preserve">Voor deze tweede ronde willen we de input graag wat eerder hebben. Dit helpt </w:t>
      </w:r>
      <w:proofErr w:type="spellStart"/>
      <w:r w:rsidRPr="00967C86">
        <w:t>Npuls</w:t>
      </w:r>
      <w:proofErr w:type="spellEnd"/>
      <w:r w:rsidRPr="00967C86">
        <w:t xml:space="preserve"> om de begeleiding zo goed mogelijk af te stemmen op de behoefte en waar nodig specifieke interventies te (laten) ontwikkelen. De eerste ideeën hierover kunnen we dan meenemen in de startgesprekken.  </w:t>
      </w:r>
    </w:p>
    <w:p w14:paraId="25CCBB37" w14:textId="77777777" w:rsidR="00967C86" w:rsidRPr="00967C86" w:rsidRDefault="00967C86" w:rsidP="00967C86"/>
    <w:p w14:paraId="721B3067" w14:textId="77777777" w:rsidR="00967C86" w:rsidRPr="00967C86" w:rsidRDefault="00967C86" w:rsidP="00967C86">
      <w:r w:rsidRPr="00967C86">
        <w:rPr>
          <w:i/>
          <w:iCs/>
        </w:rPr>
        <w:t>Vraag:</w:t>
      </w:r>
    </w:p>
    <w:p w14:paraId="181CE59E" w14:textId="77777777" w:rsidR="00967C86" w:rsidRDefault="00967C86" w:rsidP="00967C86">
      <w:r w:rsidRPr="00967C86">
        <w:t xml:space="preserve">Wat is de behoefte aan ondersteuning, interventies en/of begeleiding gedurende de looptijd van de regeling? (Denk bijvoorbeeld aan kennissessies over een specifiek onderwerp) </w:t>
      </w:r>
    </w:p>
    <w:p w14:paraId="67BAC9C0" w14:textId="77777777" w:rsidR="00967C86" w:rsidRPr="00967C86" w:rsidRDefault="00967C86" w:rsidP="00967C86"/>
    <w:p w14:paraId="27A19E2A" w14:textId="77777777" w:rsidR="00967C86" w:rsidRPr="00967C86" w:rsidRDefault="00967C86" w:rsidP="00967C86">
      <w:r w:rsidRPr="00967C86">
        <w:rPr>
          <w:i/>
          <w:iCs/>
        </w:rPr>
        <w:t>Ruimte voor antwoord:</w:t>
      </w:r>
    </w:p>
    <w:p w14:paraId="7E3D7AD5" w14:textId="77777777" w:rsidR="00967C86" w:rsidRPr="00967C86" w:rsidRDefault="00967C86" w:rsidP="00967C86"/>
    <w:p w14:paraId="4962A579" w14:textId="77777777" w:rsidR="00967C86" w:rsidRDefault="00967C86" w:rsidP="00967C86"/>
    <w:p w14:paraId="1B0D2A21" w14:textId="77777777" w:rsidR="00967C86" w:rsidRPr="00967C86" w:rsidRDefault="00967C86" w:rsidP="00967C86"/>
    <w:p w14:paraId="7F893E84" w14:textId="77777777" w:rsidR="00967C86" w:rsidRPr="00967C86" w:rsidRDefault="00967C86" w:rsidP="00967C86"/>
    <w:sectPr w:rsidR="00967C86" w:rsidRPr="00967C86" w:rsidSect="00E64786">
      <w:headerReference w:type="even" r:id="rId15"/>
      <w:headerReference w:type="default" r:id="rId16"/>
      <w:footerReference w:type="even" r:id="rId17"/>
      <w:footerReference w:type="default" r:id="rId18"/>
      <w:headerReference w:type="first" r:id="rId19"/>
      <w:footerReference w:type="first" r:id="rId20"/>
      <w:pgSz w:w="11899" w:h="16838" w:code="9"/>
      <w:pgMar w:top="1701" w:right="1418" w:bottom="1418" w:left="1418" w:header="567" w:footer="709"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35A244" w14:textId="77777777" w:rsidR="00801FF0" w:rsidRDefault="00801FF0">
      <w:r>
        <w:separator/>
      </w:r>
    </w:p>
    <w:p w14:paraId="319F085C" w14:textId="77777777" w:rsidR="00801FF0" w:rsidRDefault="00801FF0"/>
    <w:p w14:paraId="3D107C6D" w14:textId="77777777" w:rsidR="00801FF0" w:rsidRDefault="00801FF0"/>
  </w:endnote>
  <w:endnote w:type="continuationSeparator" w:id="0">
    <w:p w14:paraId="6A297520" w14:textId="77777777" w:rsidR="00801FF0" w:rsidRDefault="00801FF0">
      <w:r>
        <w:continuationSeparator/>
      </w:r>
    </w:p>
    <w:p w14:paraId="537F43C3" w14:textId="77777777" w:rsidR="00801FF0" w:rsidRDefault="00801FF0"/>
    <w:p w14:paraId="54576256" w14:textId="77777777" w:rsidR="00801FF0" w:rsidRDefault="00801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0863E" w14:textId="77777777" w:rsidR="008E64C4" w:rsidRDefault="008E64C4">
    <w:pPr>
      <w:pStyle w:val="Voettekst"/>
    </w:pPr>
  </w:p>
  <w:p w14:paraId="697AEA30" w14:textId="77777777" w:rsidR="004D1486" w:rsidRDefault="004D14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CEA21" w14:textId="77777777" w:rsidR="0046666A" w:rsidRDefault="000D7F92" w:rsidP="00274EA1">
    <w:pPr>
      <w:pStyle w:val="Voettekst"/>
    </w:pPr>
    <w:r>
      <w:tab/>
    </w:r>
    <w:r w:rsidR="009058B1">
      <w:fldChar w:fldCharType="begin"/>
    </w:r>
    <w:r w:rsidR="009058B1">
      <w:instrText xml:space="preserve"> page  </w:instrText>
    </w:r>
    <w:r w:rsidR="009058B1">
      <w:fldChar w:fldCharType="separate"/>
    </w:r>
    <w:r w:rsidR="009058B1">
      <w:rPr>
        <w:noProof/>
      </w:rPr>
      <w:t>3</w:t>
    </w:r>
    <w:r w:rsidR="009058B1">
      <w:fldChar w:fldCharType="end"/>
    </w:r>
    <w:r w:rsidR="00274EA1">
      <w:t>/</w:t>
    </w:r>
    <w:r w:rsidR="00274EA1">
      <w:fldChar w:fldCharType="begin"/>
    </w:r>
    <w:r w:rsidR="00274EA1">
      <w:instrText xml:space="preserve"> </w:instrText>
    </w:r>
    <w:r w:rsidR="00274EA1" w:rsidRPr="00274EA1">
      <w:instrText>numpages</w:instrText>
    </w:r>
    <w:r w:rsidR="00274EA1">
      <w:instrText xml:space="preserve"> </w:instrText>
    </w:r>
    <w:r w:rsidR="00274EA1">
      <w:fldChar w:fldCharType="separate"/>
    </w:r>
    <w:r w:rsidR="00274EA1">
      <w:rPr>
        <w:noProof/>
      </w:rPr>
      <w:t>4</w:t>
    </w:r>
    <w:r w:rsidR="00274EA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4D473" w14:textId="77777777" w:rsidR="00E64786" w:rsidRDefault="00E64786" w:rsidP="00E64786">
    <w:pPr>
      <w:pStyle w:val="Voettekst"/>
    </w:pPr>
    <w:r>
      <w:tab/>
    </w:r>
    <w:r>
      <w:fldChar w:fldCharType="begin"/>
    </w:r>
    <w:r>
      <w:instrText xml:space="preserve"> page  </w:instrText>
    </w:r>
    <w:r>
      <w:fldChar w:fldCharType="separate"/>
    </w:r>
    <w:r>
      <w:t>1</w:t>
    </w:r>
    <w:r>
      <w:fldChar w:fldCharType="end"/>
    </w:r>
    <w:r>
      <w:t>/</w:t>
    </w:r>
    <w:r>
      <w:fldChar w:fldCharType="begin"/>
    </w:r>
    <w:r>
      <w:instrText xml:space="preserve"> </w:instrText>
    </w:r>
    <w:r w:rsidRPr="00274EA1">
      <w:instrText>numpages</w:instrText>
    </w:r>
    <w:r>
      <w:instrText xml:space="preserv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4123F6" w14:textId="77777777" w:rsidR="00801FF0" w:rsidRDefault="00801FF0">
      <w:r>
        <w:separator/>
      </w:r>
    </w:p>
    <w:p w14:paraId="020D77BA" w14:textId="77777777" w:rsidR="00801FF0" w:rsidRDefault="00801FF0"/>
    <w:p w14:paraId="59B6C880" w14:textId="77777777" w:rsidR="00801FF0" w:rsidRDefault="00801FF0"/>
  </w:footnote>
  <w:footnote w:type="continuationSeparator" w:id="0">
    <w:p w14:paraId="5314AB64" w14:textId="77777777" w:rsidR="00801FF0" w:rsidRDefault="00801FF0">
      <w:r>
        <w:continuationSeparator/>
      </w:r>
    </w:p>
    <w:p w14:paraId="5AFFEB20" w14:textId="77777777" w:rsidR="00801FF0" w:rsidRDefault="00801FF0"/>
    <w:p w14:paraId="26EC15A0" w14:textId="77777777" w:rsidR="00801FF0" w:rsidRDefault="00801FF0"/>
  </w:footnote>
  <w:footnote w:id="1">
    <w:p w14:paraId="179E4BD2" w14:textId="77777777" w:rsidR="00967C86" w:rsidRDefault="00967C86" w:rsidP="00967C86">
      <w:pPr>
        <w:pStyle w:val="Voetnoottekst"/>
      </w:pPr>
      <w:r>
        <w:rPr>
          <w:rStyle w:val="Voetnootmarkering"/>
        </w:rPr>
        <w:footnoteRef/>
      </w:r>
      <w:r>
        <w:t xml:space="preserve"> Gegevens van degene die bij toekenning de overeenkomst tussen </w:t>
      </w:r>
      <w:proofErr w:type="spellStart"/>
      <w:r>
        <w:t>Npuls</w:t>
      </w:r>
      <w:proofErr w:type="spellEnd"/>
      <w:r>
        <w:t xml:space="preserve"> en de instelling ondertekent. Dit dient iemand te zijn met tekenbevoegdheid.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C1BF6" w14:textId="77777777" w:rsidR="008E64C4" w:rsidRDefault="008E64C4"/>
  <w:p w14:paraId="59395EDE" w14:textId="77777777" w:rsidR="004D1486" w:rsidRDefault="004D14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7E4E3" w14:textId="77777777" w:rsidR="00B97653" w:rsidRDefault="00B97653">
    <w:pPr>
      <w:pStyle w:val="Koptekst"/>
    </w:pPr>
    <w:r>
      <w:rPr>
        <w:noProof/>
      </w:rPr>
      <w:drawing>
        <wp:anchor distT="0" distB="0" distL="114300" distR="114300" simplePos="0" relativeHeight="251663360" behindDoc="0" locked="1" layoutInCell="1" allowOverlap="1" wp14:anchorId="1414B542" wp14:editId="296A4ADB">
          <wp:simplePos x="0" y="0"/>
          <wp:positionH relativeFrom="page">
            <wp:posOffset>360045</wp:posOffset>
          </wp:positionH>
          <wp:positionV relativeFrom="page">
            <wp:posOffset>10004425</wp:posOffset>
          </wp:positionV>
          <wp:extent cx="359410" cy="359410"/>
          <wp:effectExtent l="0" t="0" r="2540" b="2540"/>
          <wp:wrapNone/>
          <wp:docPr id="169266452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8FEF8" w14:textId="77777777" w:rsidR="00A23794" w:rsidRDefault="00B0126B">
    <w:pPr>
      <w:pStyle w:val="Koptekst"/>
    </w:pPr>
    <w:r>
      <w:rPr>
        <w:noProof/>
      </w:rPr>
      <w:drawing>
        <wp:inline distT="0" distB="0" distL="0" distR="0" wp14:anchorId="1FC38061" wp14:editId="0186429B">
          <wp:extent cx="1582334" cy="540000"/>
          <wp:effectExtent l="0" t="0" r="0" b="0"/>
          <wp:docPr id="2072024353"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24353"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82334" cy="5400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53C65"/>
    <w:multiLevelType w:val="hybridMultilevel"/>
    <w:tmpl w:val="9C8E8424"/>
    <w:lvl w:ilvl="0" w:tplc="F78C4758">
      <w:start w:val="1"/>
      <w:numFmt w:val="bullet"/>
      <w:lvlText w:val=""/>
      <w:lvlJc w:val="left"/>
      <w:pPr>
        <w:tabs>
          <w:tab w:val="num" w:pos="502"/>
        </w:tabs>
        <w:ind w:left="502" w:hanging="360"/>
      </w:pPr>
      <w:rPr>
        <w:rFonts w:ascii="Symbol" w:hAnsi="Symbol" w:hint="default"/>
        <w:color w:val="000000" w:themeColor="text1"/>
      </w:rPr>
    </w:lvl>
    <w:lvl w:ilvl="1" w:tplc="04130003" w:tentative="1">
      <w:start w:val="1"/>
      <w:numFmt w:val="bullet"/>
      <w:lvlText w:val="o"/>
      <w:lvlJc w:val="left"/>
      <w:pPr>
        <w:tabs>
          <w:tab w:val="num" w:pos="1222"/>
        </w:tabs>
        <w:ind w:left="1222" w:hanging="360"/>
      </w:pPr>
      <w:rPr>
        <w:rFonts w:ascii="Courier New" w:hAnsi="Courier New" w:cs="Verdana" w:hint="default"/>
      </w:rPr>
    </w:lvl>
    <w:lvl w:ilvl="2" w:tplc="04130005" w:tentative="1">
      <w:start w:val="1"/>
      <w:numFmt w:val="bullet"/>
      <w:lvlText w:val=""/>
      <w:lvlJc w:val="left"/>
      <w:pPr>
        <w:tabs>
          <w:tab w:val="num" w:pos="1942"/>
        </w:tabs>
        <w:ind w:left="1942" w:hanging="360"/>
      </w:pPr>
      <w:rPr>
        <w:rFonts w:ascii="Wingdings" w:hAnsi="Wingdings" w:hint="default"/>
      </w:rPr>
    </w:lvl>
    <w:lvl w:ilvl="3" w:tplc="04130001" w:tentative="1">
      <w:start w:val="1"/>
      <w:numFmt w:val="bullet"/>
      <w:lvlText w:val=""/>
      <w:lvlJc w:val="left"/>
      <w:pPr>
        <w:tabs>
          <w:tab w:val="num" w:pos="2662"/>
        </w:tabs>
        <w:ind w:left="2662" w:hanging="360"/>
      </w:pPr>
      <w:rPr>
        <w:rFonts w:ascii="Symbol" w:hAnsi="Symbol" w:hint="default"/>
      </w:rPr>
    </w:lvl>
    <w:lvl w:ilvl="4" w:tplc="04130003" w:tentative="1">
      <w:start w:val="1"/>
      <w:numFmt w:val="bullet"/>
      <w:lvlText w:val="o"/>
      <w:lvlJc w:val="left"/>
      <w:pPr>
        <w:tabs>
          <w:tab w:val="num" w:pos="3382"/>
        </w:tabs>
        <w:ind w:left="3382" w:hanging="360"/>
      </w:pPr>
      <w:rPr>
        <w:rFonts w:ascii="Courier New" w:hAnsi="Courier New" w:cs="Verdana" w:hint="default"/>
      </w:rPr>
    </w:lvl>
    <w:lvl w:ilvl="5" w:tplc="04130005" w:tentative="1">
      <w:start w:val="1"/>
      <w:numFmt w:val="bullet"/>
      <w:lvlText w:val=""/>
      <w:lvlJc w:val="left"/>
      <w:pPr>
        <w:tabs>
          <w:tab w:val="num" w:pos="4102"/>
        </w:tabs>
        <w:ind w:left="4102" w:hanging="360"/>
      </w:pPr>
      <w:rPr>
        <w:rFonts w:ascii="Wingdings" w:hAnsi="Wingdings" w:hint="default"/>
      </w:rPr>
    </w:lvl>
    <w:lvl w:ilvl="6" w:tplc="04130001" w:tentative="1">
      <w:start w:val="1"/>
      <w:numFmt w:val="bullet"/>
      <w:lvlText w:val=""/>
      <w:lvlJc w:val="left"/>
      <w:pPr>
        <w:tabs>
          <w:tab w:val="num" w:pos="4822"/>
        </w:tabs>
        <w:ind w:left="4822" w:hanging="360"/>
      </w:pPr>
      <w:rPr>
        <w:rFonts w:ascii="Symbol" w:hAnsi="Symbol" w:hint="default"/>
      </w:rPr>
    </w:lvl>
    <w:lvl w:ilvl="7" w:tplc="04130003" w:tentative="1">
      <w:start w:val="1"/>
      <w:numFmt w:val="bullet"/>
      <w:lvlText w:val="o"/>
      <w:lvlJc w:val="left"/>
      <w:pPr>
        <w:tabs>
          <w:tab w:val="num" w:pos="5542"/>
        </w:tabs>
        <w:ind w:left="5542" w:hanging="360"/>
      </w:pPr>
      <w:rPr>
        <w:rFonts w:ascii="Courier New" w:hAnsi="Courier New" w:cs="Verdana" w:hint="default"/>
      </w:rPr>
    </w:lvl>
    <w:lvl w:ilvl="8" w:tplc="0413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01D9683B"/>
    <w:multiLevelType w:val="hybridMultilevel"/>
    <w:tmpl w:val="CA966878"/>
    <w:lvl w:ilvl="0" w:tplc="FFFFFFFF">
      <w:start w:val="1"/>
      <w:numFmt w:val="decimal"/>
      <w:lvlText w:val="%1."/>
      <w:lvlJc w:val="left"/>
      <w:pPr>
        <w:ind w:left="720" w:hanging="360"/>
      </w:pPr>
    </w:lvl>
    <w:lvl w:ilvl="1" w:tplc="D93A4980">
      <w:start w:val="1"/>
      <w:numFmt w:val="lowerLetter"/>
      <w:lvlText w:val="%2."/>
      <w:lvlJc w:val="left"/>
      <w:pPr>
        <w:ind w:left="1440" w:hanging="360"/>
      </w:pPr>
    </w:lvl>
    <w:lvl w:ilvl="2" w:tplc="26D2C79E">
      <w:start w:val="1"/>
      <w:numFmt w:val="lowerRoman"/>
      <w:lvlText w:val="%3."/>
      <w:lvlJc w:val="right"/>
      <w:pPr>
        <w:ind w:left="2160" w:hanging="180"/>
      </w:pPr>
    </w:lvl>
    <w:lvl w:ilvl="3" w:tplc="A3325EA0">
      <w:start w:val="1"/>
      <w:numFmt w:val="decimal"/>
      <w:lvlText w:val="%4."/>
      <w:lvlJc w:val="left"/>
      <w:pPr>
        <w:ind w:left="2880" w:hanging="360"/>
      </w:pPr>
    </w:lvl>
    <w:lvl w:ilvl="4" w:tplc="A8BE30B2">
      <w:start w:val="1"/>
      <w:numFmt w:val="lowerLetter"/>
      <w:lvlText w:val="%5."/>
      <w:lvlJc w:val="left"/>
      <w:pPr>
        <w:ind w:left="3600" w:hanging="360"/>
      </w:pPr>
    </w:lvl>
    <w:lvl w:ilvl="5" w:tplc="98FEED36">
      <w:start w:val="1"/>
      <w:numFmt w:val="lowerRoman"/>
      <w:lvlText w:val="%6."/>
      <w:lvlJc w:val="right"/>
      <w:pPr>
        <w:ind w:left="4320" w:hanging="180"/>
      </w:pPr>
    </w:lvl>
    <w:lvl w:ilvl="6" w:tplc="F84AB30C">
      <w:start w:val="1"/>
      <w:numFmt w:val="decimal"/>
      <w:lvlText w:val="%7."/>
      <w:lvlJc w:val="left"/>
      <w:pPr>
        <w:ind w:left="5040" w:hanging="360"/>
      </w:pPr>
    </w:lvl>
    <w:lvl w:ilvl="7" w:tplc="4D74D93A">
      <w:start w:val="1"/>
      <w:numFmt w:val="lowerLetter"/>
      <w:lvlText w:val="%8."/>
      <w:lvlJc w:val="left"/>
      <w:pPr>
        <w:ind w:left="5760" w:hanging="360"/>
      </w:pPr>
    </w:lvl>
    <w:lvl w:ilvl="8" w:tplc="14E02BD2">
      <w:start w:val="1"/>
      <w:numFmt w:val="lowerRoman"/>
      <w:lvlText w:val="%9."/>
      <w:lvlJc w:val="right"/>
      <w:pPr>
        <w:ind w:left="6480" w:hanging="180"/>
      </w:pPr>
    </w:lvl>
  </w:abstractNum>
  <w:abstractNum w:abstractNumId="2" w15:restartNumberingAfterBreak="0">
    <w:nsid w:val="027A2C6B"/>
    <w:multiLevelType w:val="multilevel"/>
    <w:tmpl w:val="B1162156"/>
    <w:numStyleLink w:val="Genummerdelijst"/>
  </w:abstractNum>
  <w:abstractNum w:abstractNumId="3" w15:restartNumberingAfterBreak="0">
    <w:nsid w:val="05E27243"/>
    <w:multiLevelType w:val="multilevel"/>
    <w:tmpl w:val="7238588E"/>
    <w:name w:val="OP opsomming3"/>
    <w:numStyleLink w:val="Opsomming"/>
  </w:abstractNum>
  <w:abstractNum w:abstractNumId="4" w15:restartNumberingAfterBreak="0">
    <w:nsid w:val="069A664C"/>
    <w:multiLevelType w:val="multilevel"/>
    <w:tmpl w:val="ADAAC586"/>
    <w:name w:val="OP genummerde lijst2"/>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5" w15:restartNumberingAfterBreak="0">
    <w:nsid w:val="07394BA4"/>
    <w:multiLevelType w:val="multilevel"/>
    <w:tmpl w:val="7238588E"/>
    <w:styleLink w:val="Opsomming"/>
    <w:lvl w:ilvl="0">
      <w:start w:val="1"/>
      <w:numFmt w:val="bullet"/>
      <w:pStyle w:val="Bullets"/>
      <w:lvlText w:val="•"/>
      <w:lvlJc w:val="left"/>
      <w:pPr>
        <w:ind w:left="284" w:hanging="284"/>
      </w:pPr>
      <w:rPr>
        <w:rFonts w:ascii="Trebuchet MS" w:hAnsi="Trebuchet MS" w:hint="default"/>
        <w:color w:val="auto"/>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074332D3"/>
    <w:multiLevelType w:val="multilevel"/>
    <w:tmpl w:val="B1162156"/>
    <w:name w:val="OP genummerde lijst4"/>
    <w:numStyleLink w:val="Genummerdelijst"/>
  </w:abstractNum>
  <w:abstractNum w:abstractNumId="7" w15:restartNumberingAfterBreak="0">
    <w:nsid w:val="0AFB5EBD"/>
    <w:multiLevelType w:val="multilevel"/>
    <w:tmpl w:val="7238588E"/>
    <w:name w:val="NSPYRE opsomming2"/>
    <w:numStyleLink w:val="Opsomming"/>
  </w:abstractNum>
  <w:abstractNum w:abstractNumId="8" w15:restartNumberingAfterBreak="0">
    <w:nsid w:val="0D7C6D90"/>
    <w:multiLevelType w:val="multilevel"/>
    <w:tmpl w:val="8124C8BC"/>
    <w:name w:val="OP koppen"/>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9" w15:restartNumberingAfterBreak="0">
    <w:nsid w:val="10B0650C"/>
    <w:multiLevelType w:val="multilevel"/>
    <w:tmpl w:val="ADAAC586"/>
    <w:name w:val="Headings2"/>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10" w15:restartNumberingAfterBreak="0">
    <w:nsid w:val="1C9E7DEC"/>
    <w:multiLevelType w:val="multilevel"/>
    <w:tmpl w:val="5A9C8330"/>
    <w:name w:val="OP koppen3"/>
    <w:styleLink w:val="Koppen"/>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1" w15:restartNumberingAfterBreak="0">
    <w:nsid w:val="1F071754"/>
    <w:multiLevelType w:val="multilevel"/>
    <w:tmpl w:val="B1162156"/>
    <w:name w:val="OP genummerde lijst3"/>
    <w:numStyleLink w:val="Genummerdelijst"/>
  </w:abstractNum>
  <w:abstractNum w:abstractNumId="12" w15:restartNumberingAfterBreak="0">
    <w:nsid w:val="2C0744EB"/>
    <w:multiLevelType w:val="multilevel"/>
    <w:tmpl w:val="7238588E"/>
    <w:numStyleLink w:val="Opsomming"/>
  </w:abstractNum>
  <w:abstractNum w:abstractNumId="13" w15:restartNumberingAfterBreak="0">
    <w:nsid w:val="348805D3"/>
    <w:multiLevelType w:val="multilevel"/>
    <w:tmpl w:val="ADAAC586"/>
    <w:name w:val="OP koppen2"/>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14" w15:restartNumberingAfterBreak="0">
    <w:nsid w:val="3571617D"/>
    <w:multiLevelType w:val="multilevel"/>
    <w:tmpl w:val="B1162156"/>
    <w:numStyleLink w:val="Genummerdelijst"/>
  </w:abstractNum>
  <w:abstractNum w:abstractNumId="15" w15:restartNumberingAfterBreak="0">
    <w:nsid w:val="37562515"/>
    <w:multiLevelType w:val="multilevel"/>
    <w:tmpl w:val="B1162156"/>
    <w:numStyleLink w:val="Genummerdelijst"/>
  </w:abstractNum>
  <w:abstractNum w:abstractNumId="16" w15:restartNumberingAfterBreak="0">
    <w:nsid w:val="497428E1"/>
    <w:multiLevelType w:val="multilevel"/>
    <w:tmpl w:val="B1162156"/>
    <w:styleLink w:val="Genummerdelijst"/>
    <w:lvl w:ilvl="0">
      <w:start w:val="1"/>
      <w:numFmt w:val="decimal"/>
      <w:pStyle w:val="Nummers"/>
      <w:lvlText w:val="%1."/>
      <w:lvlJc w:val="left"/>
      <w:pPr>
        <w:ind w:left="284" w:hanging="284"/>
      </w:pPr>
      <w:rPr>
        <w:rFonts w:hint="default"/>
        <w:color w:val="auto"/>
      </w:rPr>
    </w:lvl>
    <w:lvl w:ilvl="1">
      <w:start w:val="1"/>
      <w:numFmt w:val="lowerLetter"/>
      <w:lvlText w:val="%2."/>
      <w:lvlJc w:val="left"/>
      <w:pPr>
        <w:ind w:left="568" w:hanging="284"/>
      </w:pPr>
      <w:rPr>
        <w:rFonts w:hint="default"/>
        <w:color w:val="auto"/>
      </w:rPr>
    </w:lvl>
    <w:lvl w:ilvl="2">
      <w:start w:val="1"/>
      <w:numFmt w:val="lowerRoman"/>
      <w:lvlText w:val="%3."/>
      <w:lvlJc w:val="left"/>
      <w:pPr>
        <w:ind w:left="852" w:hanging="284"/>
      </w:pPr>
      <w:rPr>
        <w:rFonts w:hint="default"/>
        <w:color w:val="auto"/>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7" w15:restartNumberingAfterBreak="0">
    <w:nsid w:val="4A777B36"/>
    <w:multiLevelType w:val="multilevel"/>
    <w:tmpl w:val="0512045C"/>
    <w:name w:val="Koppen"/>
    <w:lvl w:ilvl="0">
      <w:start w:val="1"/>
      <w:numFmt w:val="decimal"/>
      <w:lvlText w:val="%1."/>
      <w:lvlJc w:val="left"/>
      <w:pPr>
        <w:ind w:left="680" w:hanging="680"/>
      </w:pPr>
      <w:rPr>
        <w:rFonts w:hint="default"/>
        <w:color w:val="FFFFFF"/>
      </w:rPr>
    </w:lvl>
    <w:lvl w:ilvl="1">
      <w:start w:val="1"/>
      <w:numFmt w:val="decimal"/>
      <w:lvlText w:val="%1.%2"/>
      <w:lvlJc w:val="left"/>
      <w:pPr>
        <w:ind w:left="851" w:hanging="851"/>
      </w:pPr>
      <w:rPr>
        <w:rFonts w:hint="default"/>
        <w:color w:val="C1CD23"/>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A7C496C"/>
    <w:multiLevelType w:val="hybridMultilevel"/>
    <w:tmpl w:val="91DACD20"/>
    <w:lvl w:ilvl="0" w:tplc="21CE423C">
      <w:start w:val="1"/>
      <w:numFmt w:val="bullet"/>
      <w:lvlText w:val="□"/>
      <w:lvlJc w:val="left"/>
      <w:pPr>
        <w:ind w:left="360" w:hanging="360"/>
      </w:pPr>
      <w:rPr>
        <w:rFonts w:ascii="Aptos" w:hAnsi="Aptos"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9" w15:restartNumberingAfterBreak="0">
    <w:nsid w:val="4ACD2E5F"/>
    <w:multiLevelType w:val="hybridMultilevel"/>
    <w:tmpl w:val="397E1130"/>
    <w:lvl w:ilvl="0" w:tplc="9F90DB08">
      <w:start w:val="1"/>
      <w:numFmt w:val="bullet"/>
      <w:lvlText w:val="-"/>
      <w:lvlJc w:val="left"/>
      <w:pPr>
        <w:ind w:left="720" w:hanging="360"/>
      </w:pPr>
      <w:rPr>
        <w:rFonts w:ascii="Aptos" w:hAnsi="Aptos" w:hint="default"/>
      </w:rPr>
    </w:lvl>
    <w:lvl w:ilvl="1" w:tplc="3A2AD56A">
      <w:start w:val="1"/>
      <w:numFmt w:val="bullet"/>
      <w:lvlText w:val="o"/>
      <w:lvlJc w:val="left"/>
      <w:pPr>
        <w:ind w:left="1440" w:hanging="360"/>
      </w:pPr>
      <w:rPr>
        <w:rFonts w:ascii="Courier New" w:hAnsi="Courier New" w:hint="default"/>
      </w:rPr>
    </w:lvl>
    <w:lvl w:ilvl="2" w:tplc="EE86429C">
      <w:start w:val="1"/>
      <w:numFmt w:val="bullet"/>
      <w:lvlText w:val=""/>
      <w:lvlJc w:val="left"/>
      <w:pPr>
        <w:ind w:left="2160" w:hanging="360"/>
      </w:pPr>
      <w:rPr>
        <w:rFonts w:ascii="Wingdings" w:hAnsi="Wingdings" w:hint="default"/>
      </w:rPr>
    </w:lvl>
    <w:lvl w:ilvl="3" w:tplc="CDF01176">
      <w:start w:val="1"/>
      <w:numFmt w:val="bullet"/>
      <w:lvlText w:val=""/>
      <w:lvlJc w:val="left"/>
      <w:pPr>
        <w:ind w:left="2880" w:hanging="360"/>
      </w:pPr>
      <w:rPr>
        <w:rFonts w:ascii="Symbol" w:hAnsi="Symbol" w:hint="default"/>
      </w:rPr>
    </w:lvl>
    <w:lvl w:ilvl="4" w:tplc="42A66B9E">
      <w:start w:val="1"/>
      <w:numFmt w:val="bullet"/>
      <w:lvlText w:val="o"/>
      <w:lvlJc w:val="left"/>
      <w:pPr>
        <w:ind w:left="3600" w:hanging="360"/>
      </w:pPr>
      <w:rPr>
        <w:rFonts w:ascii="Courier New" w:hAnsi="Courier New" w:hint="default"/>
      </w:rPr>
    </w:lvl>
    <w:lvl w:ilvl="5" w:tplc="06543198">
      <w:start w:val="1"/>
      <w:numFmt w:val="bullet"/>
      <w:lvlText w:val=""/>
      <w:lvlJc w:val="left"/>
      <w:pPr>
        <w:ind w:left="4320" w:hanging="360"/>
      </w:pPr>
      <w:rPr>
        <w:rFonts w:ascii="Wingdings" w:hAnsi="Wingdings" w:hint="default"/>
      </w:rPr>
    </w:lvl>
    <w:lvl w:ilvl="6" w:tplc="19B4611C">
      <w:start w:val="1"/>
      <w:numFmt w:val="bullet"/>
      <w:lvlText w:val=""/>
      <w:lvlJc w:val="left"/>
      <w:pPr>
        <w:ind w:left="5040" w:hanging="360"/>
      </w:pPr>
      <w:rPr>
        <w:rFonts w:ascii="Symbol" w:hAnsi="Symbol" w:hint="default"/>
      </w:rPr>
    </w:lvl>
    <w:lvl w:ilvl="7" w:tplc="DC8A5A38">
      <w:start w:val="1"/>
      <w:numFmt w:val="bullet"/>
      <w:lvlText w:val="o"/>
      <w:lvlJc w:val="left"/>
      <w:pPr>
        <w:ind w:left="5760" w:hanging="360"/>
      </w:pPr>
      <w:rPr>
        <w:rFonts w:ascii="Courier New" w:hAnsi="Courier New" w:hint="default"/>
      </w:rPr>
    </w:lvl>
    <w:lvl w:ilvl="8" w:tplc="A7F4E6C0">
      <w:start w:val="1"/>
      <w:numFmt w:val="bullet"/>
      <w:lvlText w:val=""/>
      <w:lvlJc w:val="left"/>
      <w:pPr>
        <w:ind w:left="6480" w:hanging="360"/>
      </w:pPr>
      <w:rPr>
        <w:rFonts w:ascii="Wingdings" w:hAnsi="Wingdings" w:hint="default"/>
      </w:rPr>
    </w:lvl>
  </w:abstractNum>
  <w:abstractNum w:abstractNumId="20" w15:restartNumberingAfterBreak="0">
    <w:nsid w:val="4CDD7766"/>
    <w:multiLevelType w:val="multilevel"/>
    <w:tmpl w:val="ADAAC586"/>
    <w:name w:val="Koppen2"/>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21" w15:restartNumberingAfterBreak="0">
    <w:nsid w:val="5F8412F7"/>
    <w:multiLevelType w:val="hybridMultilevel"/>
    <w:tmpl w:val="25082352"/>
    <w:lvl w:ilvl="0" w:tplc="6314795E">
      <w:start w:val="1"/>
      <w:numFmt w:val="bullet"/>
      <w:lvlText w:val=""/>
      <w:lvlJc w:val="left"/>
      <w:pPr>
        <w:ind w:left="360" w:hanging="360"/>
      </w:pPr>
      <w:rPr>
        <w:rFonts w:ascii="Symbol" w:hAnsi="Symbol" w:hint="default"/>
        <w:color w:val="000000" w:themeColor="tex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0834151"/>
    <w:multiLevelType w:val="hybridMultilevel"/>
    <w:tmpl w:val="F2BA89A2"/>
    <w:lvl w:ilvl="0" w:tplc="7624AFD6">
      <w:start w:val="1"/>
      <w:numFmt w:val="bullet"/>
      <w:lvlText w:val=""/>
      <w:lvlJc w:val="left"/>
      <w:pPr>
        <w:ind w:left="360" w:hanging="360"/>
      </w:pPr>
      <w:rPr>
        <w:rFonts w:ascii="Symbol" w:hAnsi="Symbol" w:hint="default"/>
        <w:color w:val="000000" w:themeColor="text1"/>
      </w:rPr>
    </w:lvl>
    <w:lvl w:ilvl="1" w:tplc="04130003">
      <w:start w:val="1"/>
      <w:numFmt w:val="bullet"/>
      <w:lvlText w:val="o"/>
      <w:lvlJc w:val="left"/>
      <w:pPr>
        <w:tabs>
          <w:tab w:val="num" w:pos="1080"/>
        </w:tabs>
        <w:ind w:left="1080" w:hanging="360"/>
      </w:pPr>
      <w:rPr>
        <w:rFonts w:ascii="Courier New" w:hAnsi="Courier New" w:cs="Verdana"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Verdana"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Verdana"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1A960F7"/>
    <w:multiLevelType w:val="multilevel"/>
    <w:tmpl w:val="7238588E"/>
    <w:name w:val="OP opsomming2"/>
    <w:numStyleLink w:val="Opsomming"/>
  </w:abstractNum>
  <w:abstractNum w:abstractNumId="24" w15:restartNumberingAfterBreak="0">
    <w:nsid w:val="63C54B2F"/>
    <w:multiLevelType w:val="multilevel"/>
    <w:tmpl w:val="ADAAC586"/>
    <w:lvl w:ilvl="0">
      <w:start w:val="1"/>
      <w:numFmt w:val="decimal"/>
      <w:lvlText w:val="%1"/>
      <w:lvlJc w:val="left"/>
      <w:pPr>
        <w:ind w:left="851" w:hanging="851"/>
      </w:pPr>
      <w:rPr>
        <w:rFonts w:asciiTheme="majorHAnsi" w:hAnsiTheme="majorHAnsi" w:hint="default"/>
        <w:color w:val="auto"/>
      </w:rPr>
    </w:lvl>
    <w:lvl w:ilvl="1">
      <w:start w:val="1"/>
      <w:numFmt w:val="decimal"/>
      <w:lvlText w:val="%1.%2"/>
      <w:lvlJc w:val="left"/>
      <w:pPr>
        <w:ind w:left="851" w:hanging="851"/>
      </w:pPr>
      <w:rPr>
        <w:rFonts w:asciiTheme="majorHAnsi" w:hAnsiTheme="majorHAnsi" w:hint="default"/>
        <w:color w:val="auto"/>
      </w:rPr>
    </w:lvl>
    <w:lvl w:ilvl="2">
      <w:start w:val="1"/>
      <w:numFmt w:val="decimal"/>
      <w:lvlText w:val="%1.%2.%3"/>
      <w:lvlJc w:val="left"/>
      <w:pPr>
        <w:ind w:left="851" w:hanging="851"/>
      </w:pPr>
      <w:rPr>
        <w:rFonts w:asciiTheme="majorHAnsi" w:hAnsiTheme="majorHAnsi" w:hint="default"/>
        <w:color w:val="auto"/>
      </w:rPr>
    </w:lvl>
    <w:lvl w:ilvl="3">
      <w:start w:val="1"/>
      <w:numFmt w:val="none"/>
      <w:lvlText w:val=""/>
      <w:lvlJc w:val="left"/>
      <w:pPr>
        <w:ind w:left="0" w:firstLine="0"/>
      </w:pPr>
      <w:rPr>
        <w:rFonts w:asciiTheme="majorHAnsi" w:hAnsiTheme="majorHAnsi" w:hint="default"/>
        <w:color w:val="auto"/>
      </w:rPr>
    </w:lvl>
    <w:lvl w:ilvl="4">
      <w:start w:val="1"/>
      <w:numFmt w:val="none"/>
      <w:lvlText w:val=""/>
      <w:lvlJc w:val="left"/>
      <w:pPr>
        <w:ind w:left="0" w:firstLine="0"/>
      </w:pPr>
      <w:rPr>
        <w:rFonts w:asciiTheme="majorHAnsi" w:hAnsiTheme="majorHAnsi" w:hint="default"/>
        <w:color w:val="auto"/>
      </w:rPr>
    </w:lvl>
    <w:lvl w:ilvl="5">
      <w:start w:val="1"/>
      <w:numFmt w:val="none"/>
      <w:lvlText w:val=""/>
      <w:lvlJc w:val="left"/>
      <w:pPr>
        <w:ind w:left="0" w:firstLine="0"/>
      </w:pPr>
      <w:rPr>
        <w:rFonts w:asciiTheme="majorHAnsi" w:hAnsiTheme="majorHAnsi" w:hint="default"/>
        <w:color w:val="auto"/>
      </w:rPr>
    </w:lvl>
    <w:lvl w:ilvl="6">
      <w:start w:val="1"/>
      <w:numFmt w:val="none"/>
      <w:lvlText w:val=""/>
      <w:lvlJc w:val="left"/>
      <w:pPr>
        <w:ind w:left="0" w:firstLine="0"/>
      </w:pPr>
      <w:rPr>
        <w:rFonts w:asciiTheme="majorHAnsi" w:hAnsiTheme="majorHAnsi" w:hint="default"/>
        <w:color w:val="auto"/>
      </w:rPr>
    </w:lvl>
    <w:lvl w:ilvl="7">
      <w:start w:val="1"/>
      <w:numFmt w:val="none"/>
      <w:lvlText w:val=""/>
      <w:lvlJc w:val="left"/>
      <w:pPr>
        <w:ind w:left="0" w:firstLine="0"/>
      </w:pPr>
      <w:rPr>
        <w:rFonts w:asciiTheme="majorHAnsi" w:hAnsiTheme="majorHAnsi" w:hint="default"/>
        <w:color w:val="auto"/>
      </w:rPr>
    </w:lvl>
    <w:lvl w:ilvl="8">
      <w:start w:val="1"/>
      <w:numFmt w:val="none"/>
      <w:lvlText w:val=""/>
      <w:lvlJc w:val="left"/>
      <w:pPr>
        <w:ind w:left="0" w:firstLine="0"/>
      </w:pPr>
      <w:rPr>
        <w:rFonts w:asciiTheme="majorHAnsi" w:hAnsiTheme="majorHAnsi" w:hint="default"/>
        <w:color w:val="auto"/>
      </w:rPr>
    </w:lvl>
  </w:abstractNum>
  <w:abstractNum w:abstractNumId="25" w15:restartNumberingAfterBreak="0">
    <w:nsid w:val="671850E1"/>
    <w:multiLevelType w:val="multilevel"/>
    <w:tmpl w:val="7238588E"/>
    <w:numStyleLink w:val="Opsomming"/>
  </w:abstractNum>
  <w:abstractNum w:abstractNumId="26" w15:restartNumberingAfterBreak="0">
    <w:nsid w:val="68DE4FCE"/>
    <w:multiLevelType w:val="multilevel"/>
    <w:tmpl w:val="7238588E"/>
    <w:name w:val="OP opsomming5"/>
    <w:numStyleLink w:val="Opsomming"/>
  </w:abstractNum>
  <w:abstractNum w:abstractNumId="27" w15:restartNumberingAfterBreak="0">
    <w:nsid w:val="73A83A7C"/>
    <w:multiLevelType w:val="multilevel"/>
    <w:tmpl w:val="B1162156"/>
    <w:numStyleLink w:val="Genummerdelijst"/>
  </w:abstractNum>
  <w:abstractNum w:abstractNumId="28" w15:restartNumberingAfterBreak="0">
    <w:nsid w:val="7D7B3990"/>
    <w:multiLevelType w:val="multilevel"/>
    <w:tmpl w:val="7238588E"/>
    <w:name w:val="OP opsomming4"/>
    <w:numStyleLink w:val="Opsomming"/>
  </w:abstractNum>
  <w:num w:numId="1" w16cid:durableId="1857230530">
    <w:abstractNumId w:val="8"/>
  </w:num>
  <w:num w:numId="2" w16cid:durableId="1311983929">
    <w:abstractNumId w:val="16"/>
  </w:num>
  <w:num w:numId="3" w16cid:durableId="1884829466">
    <w:abstractNumId w:val="5"/>
  </w:num>
  <w:num w:numId="4" w16cid:durableId="18255094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1030775">
    <w:abstractNumId w:val="4"/>
  </w:num>
  <w:num w:numId="6" w16cid:durableId="1088229346">
    <w:abstractNumId w:val="23"/>
  </w:num>
  <w:num w:numId="7" w16cid:durableId="1253516833">
    <w:abstractNumId w:val="3"/>
  </w:num>
  <w:num w:numId="8" w16cid:durableId="331570756">
    <w:abstractNumId w:val="11"/>
  </w:num>
  <w:num w:numId="9" w16cid:durableId="15517685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5422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3862059">
    <w:abstractNumId w:val="13"/>
  </w:num>
  <w:num w:numId="12" w16cid:durableId="1664354044">
    <w:abstractNumId w:val="28"/>
  </w:num>
  <w:num w:numId="13" w16cid:durableId="2075856414">
    <w:abstractNumId w:val="6"/>
  </w:num>
  <w:num w:numId="14" w16cid:durableId="304749160">
    <w:abstractNumId w:val="26"/>
  </w:num>
  <w:num w:numId="15" w16cid:durableId="900752834">
    <w:abstractNumId w:val="2"/>
  </w:num>
  <w:num w:numId="16" w16cid:durableId="2030065309">
    <w:abstractNumId w:val="24"/>
  </w:num>
  <w:num w:numId="17" w16cid:durableId="1345670412">
    <w:abstractNumId w:val="12"/>
  </w:num>
  <w:num w:numId="18" w16cid:durableId="789780392">
    <w:abstractNumId w:val="27"/>
  </w:num>
  <w:num w:numId="19" w16cid:durableId="170335597">
    <w:abstractNumId w:val="10"/>
  </w:num>
  <w:num w:numId="20" w16cid:durableId="17236016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59243812">
    <w:abstractNumId w:val="25"/>
  </w:num>
  <w:num w:numId="22" w16cid:durableId="848064487">
    <w:abstractNumId w:val="16"/>
  </w:num>
  <w:num w:numId="23" w16cid:durableId="1144852856">
    <w:abstractNumId w:val="15"/>
  </w:num>
  <w:num w:numId="24" w16cid:durableId="947276119">
    <w:abstractNumId w:val="5"/>
  </w:num>
  <w:num w:numId="25" w16cid:durableId="475997307">
    <w:abstractNumId w:val="14"/>
  </w:num>
  <w:num w:numId="26" w16cid:durableId="1490710879">
    <w:abstractNumId w:val="5"/>
  </w:num>
  <w:num w:numId="27" w16cid:durableId="468980742">
    <w:abstractNumId w:val="16"/>
  </w:num>
  <w:num w:numId="28" w16cid:durableId="1517765129">
    <w:abstractNumId w:val="10"/>
  </w:num>
  <w:num w:numId="29" w16cid:durableId="56511005">
    <w:abstractNumId w:val="10"/>
  </w:num>
  <w:num w:numId="30" w16cid:durableId="246548022">
    <w:abstractNumId w:val="10"/>
  </w:num>
  <w:num w:numId="31" w16cid:durableId="1695381800">
    <w:abstractNumId w:val="10"/>
  </w:num>
  <w:num w:numId="32" w16cid:durableId="1238444654">
    <w:abstractNumId w:val="10"/>
  </w:num>
  <w:num w:numId="33" w16cid:durableId="2107849063">
    <w:abstractNumId w:val="10"/>
  </w:num>
  <w:num w:numId="34" w16cid:durableId="1747073007">
    <w:abstractNumId w:val="14"/>
  </w:num>
  <w:num w:numId="35" w16cid:durableId="1903826090">
    <w:abstractNumId w:val="5"/>
  </w:num>
  <w:num w:numId="36" w16cid:durableId="279848209">
    <w:abstractNumId w:val="19"/>
  </w:num>
  <w:num w:numId="37" w16cid:durableId="683897641">
    <w:abstractNumId w:val="1"/>
  </w:num>
  <w:num w:numId="38" w16cid:durableId="1169444225">
    <w:abstractNumId w:val="0"/>
  </w:num>
  <w:num w:numId="39" w16cid:durableId="1497844381">
    <w:abstractNumId w:val="22"/>
  </w:num>
  <w:num w:numId="40" w16cid:durableId="80493409">
    <w:abstractNumId w:val="18"/>
  </w:num>
  <w:num w:numId="41" w16cid:durableId="880365868">
    <w:abstractNumId w:val="21"/>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displayBackgroundShape/>
  <w:embedSystemFonts/>
  <w:proofState w:spelling="clean" w:grammar="clean"/>
  <w:attachedTemplate r:id="rId1"/>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documentProtection w:edit="forms" w:enforcement="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By" w:val="Orange Pepper"/>
  </w:docVars>
  <w:rsids>
    <w:rsidRoot w:val="00967C86"/>
    <w:rsid w:val="00007F8D"/>
    <w:rsid w:val="000107F3"/>
    <w:rsid w:val="000135A6"/>
    <w:rsid w:val="000154A6"/>
    <w:rsid w:val="00021FFC"/>
    <w:rsid w:val="00033983"/>
    <w:rsid w:val="000346F5"/>
    <w:rsid w:val="00044AD2"/>
    <w:rsid w:val="00050FC5"/>
    <w:rsid w:val="00060830"/>
    <w:rsid w:val="00073B5F"/>
    <w:rsid w:val="00074914"/>
    <w:rsid w:val="00084416"/>
    <w:rsid w:val="00086C60"/>
    <w:rsid w:val="000A4AAC"/>
    <w:rsid w:val="000A70E0"/>
    <w:rsid w:val="000B2350"/>
    <w:rsid w:val="000B38F9"/>
    <w:rsid w:val="000B659B"/>
    <w:rsid w:val="000C1DD6"/>
    <w:rsid w:val="000D35E7"/>
    <w:rsid w:val="000D682D"/>
    <w:rsid w:val="000D7F92"/>
    <w:rsid w:val="000F012A"/>
    <w:rsid w:val="000F01F2"/>
    <w:rsid w:val="000F42FB"/>
    <w:rsid w:val="00107B8B"/>
    <w:rsid w:val="00115137"/>
    <w:rsid w:val="00120070"/>
    <w:rsid w:val="00120C55"/>
    <w:rsid w:val="001418F8"/>
    <w:rsid w:val="0015046B"/>
    <w:rsid w:val="001737A3"/>
    <w:rsid w:val="001754C8"/>
    <w:rsid w:val="001829B5"/>
    <w:rsid w:val="0018614D"/>
    <w:rsid w:val="00190D89"/>
    <w:rsid w:val="0019387D"/>
    <w:rsid w:val="00194D15"/>
    <w:rsid w:val="00196BA4"/>
    <w:rsid w:val="001A257E"/>
    <w:rsid w:val="001A42F4"/>
    <w:rsid w:val="001A4346"/>
    <w:rsid w:val="001B18F1"/>
    <w:rsid w:val="001C4EF4"/>
    <w:rsid w:val="001C6A21"/>
    <w:rsid w:val="001E6C52"/>
    <w:rsid w:val="001F5B77"/>
    <w:rsid w:val="002177A6"/>
    <w:rsid w:val="00217C87"/>
    <w:rsid w:val="0023032F"/>
    <w:rsid w:val="0023312E"/>
    <w:rsid w:val="0023512F"/>
    <w:rsid w:val="002369AF"/>
    <w:rsid w:val="00241230"/>
    <w:rsid w:val="002434BF"/>
    <w:rsid w:val="00252C80"/>
    <w:rsid w:val="00255FA3"/>
    <w:rsid w:val="00260332"/>
    <w:rsid w:val="00260925"/>
    <w:rsid w:val="00261909"/>
    <w:rsid w:val="00262F85"/>
    <w:rsid w:val="00274EA1"/>
    <w:rsid w:val="00274F59"/>
    <w:rsid w:val="00275248"/>
    <w:rsid w:val="00281759"/>
    <w:rsid w:val="002A2FB7"/>
    <w:rsid w:val="002A643A"/>
    <w:rsid w:val="002B499C"/>
    <w:rsid w:val="002B6072"/>
    <w:rsid w:val="002C49F6"/>
    <w:rsid w:val="002C6891"/>
    <w:rsid w:val="002D40B6"/>
    <w:rsid w:val="002D7065"/>
    <w:rsid w:val="002E10FB"/>
    <w:rsid w:val="002F5572"/>
    <w:rsid w:val="002F5F8B"/>
    <w:rsid w:val="002F6875"/>
    <w:rsid w:val="00302B57"/>
    <w:rsid w:val="00304B41"/>
    <w:rsid w:val="00304E5C"/>
    <w:rsid w:val="003058C3"/>
    <w:rsid w:val="0030768C"/>
    <w:rsid w:val="0031255A"/>
    <w:rsid w:val="00312FD5"/>
    <w:rsid w:val="003149F3"/>
    <w:rsid w:val="0032429F"/>
    <w:rsid w:val="00335B66"/>
    <w:rsid w:val="00354E4C"/>
    <w:rsid w:val="00354F58"/>
    <w:rsid w:val="00357935"/>
    <w:rsid w:val="003666B1"/>
    <w:rsid w:val="00371936"/>
    <w:rsid w:val="00372178"/>
    <w:rsid w:val="00376AD4"/>
    <w:rsid w:val="003825D6"/>
    <w:rsid w:val="00385BC3"/>
    <w:rsid w:val="00387F61"/>
    <w:rsid w:val="00390C42"/>
    <w:rsid w:val="003946A9"/>
    <w:rsid w:val="003A3407"/>
    <w:rsid w:val="003B5AFE"/>
    <w:rsid w:val="003C211A"/>
    <w:rsid w:val="003C450F"/>
    <w:rsid w:val="003D0936"/>
    <w:rsid w:val="003D35C3"/>
    <w:rsid w:val="003D6047"/>
    <w:rsid w:val="003D7055"/>
    <w:rsid w:val="003F005F"/>
    <w:rsid w:val="004004A3"/>
    <w:rsid w:val="004006FA"/>
    <w:rsid w:val="00410F0F"/>
    <w:rsid w:val="00427DC3"/>
    <w:rsid w:val="004319E8"/>
    <w:rsid w:val="004431F6"/>
    <w:rsid w:val="00454B1E"/>
    <w:rsid w:val="00457E92"/>
    <w:rsid w:val="004616C7"/>
    <w:rsid w:val="0046529C"/>
    <w:rsid w:val="0046564E"/>
    <w:rsid w:val="0046666A"/>
    <w:rsid w:val="004774B9"/>
    <w:rsid w:val="00486E84"/>
    <w:rsid w:val="0048732B"/>
    <w:rsid w:val="00496CC4"/>
    <w:rsid w:val="004A223B"/>
    <w:rsid w:val="004B20E7"/>
    <w:rsid w:val="004C42D2"/>
    <w:rsid w:val="004D1486"/>
    <w:rsid w:val="004D56F9"/>
    <w:rsid w:val="004D6331"/>
    <w:rsid w:val="004E5816"/>
    <w:rsid w:val="004F0259"/>
    <w:rsid w:val="005059C5"/>
    <w:rsid w:val="005070CE"/>
    <w:rsid w:val="0051101E"/>
    <w:rsid w:val="00515EA2"/>
    <w:rsid w:val="00530F42"/>
    <w:rsid w:val="00532C80"/>
    <w:rsid w:val="0054266A"/>
    <w:rsid w:val="005521FD"/>
    <w:rsid w:val="005525F1"/>
    <w:rsid w:val="00571839"/>
    <w:rsid w:val="00577315"/>
    <w:rsid w:val="005943EB"/>
    <w:rsid w:val="005A21AA"/>
    <w:rsid w:val="005A527D"/>
    <w:rsid w:val="005B3A13"/>
    <w:rsid w:val="005C0808"/>
    <w:rsid w:val="005C2E93"/>
    <w:rsid w:val="005C38F6"/>
    <w:rsid w:val="005E29E1"/>
    <w:rsid w:val="005F010B"/>
    <w:rsid w:val="005F6537"/>
    <w:rsid w:val="005F65B4"/>
    <w:rsid w:val="005F6C97"/>
    <w:rsid w:val="00601AB0"/>
    <w:rsid w:val="00611400"/>
    <w:rsid w:val="00614ACC"/>
    <w:rsid w:val="00615524"/>
    <w:rsid w:val="00640F53"/>
    <w:rsid w:val="00641B53"/>
    <w:rsid w:val="00643175"/>
    <w:rsid w:val="00643CC2"/>
    <w:rsid w:val="00673C3C"/>
    <w:rsid w:val="00680761"/>
    <w:rsid w:val="006813BF"/>
    <w:rsid w:val="006863A7"/>
    <w:rsid w:val="00697CC3"/>
    <w:rsid w:val="006A1A87"/>
    <w:rsid w:val="006A2387"/>
    <w:rsid w:val="006A3F6D"/>
    <w:rsid w:val="006D0116"/>
    <w:rsid w:val="006D2512"/>
    <w:rsid w:val="006D4FBB"/>
    <w:rsid w:val="006E2696"/>
    <w:rsid w:val="006E6722"/>
    <w:rsid w:val="006F4F56"/>
    <w:rsid w:val="00705B40"/>
    <w:rsid w:val="00714442"/>
    <w:rsid w:val="00721558"/>
    <w:rsid w:val="00723574"/>
    <w:rsid w:val="00731B5E"/>
    <w:rsid w:val="007408B3"/>
    <w:rsid w:val="007447FC"/>
    <w:rsid w:val="00745525"/>
    <w:rsid w:val="00761A4D"/>
    <w:rsid w:val="007636B2"/>
    <w:rsid w:val="007704A4"/>
    <w:rsid w:val="00773392"/>
    <w:rsid w:val="0077677A"/>
    <w:rsid w:val="00780F11"/>
    <w:rsid w:val="00782D33"/>
    <w:rsid w:val="00784CEE"/>
    <w:rsid w:val="00787842"/>
    <w:rsid w:val="007A0CF7"/>
    <w:rsid w:val="007A1F39"/>
    <w:rsid w:val="007B5F4E"/>
    <w:rsid w:val="007C2859"/>
    <w:rsid w:val="007C4203"/>
    <w:rsid w:val="007D43B7"/>
    <w:rsid w:val="007D5F8C"/>
    <w:rsid w:val="007E0AB7"/>
    <w:rsid w:val="007E1FA1"/>
    <w:rsid w:val="007E3A39"/>
    <w:rsid w:val="007F63ED"/>
    <w:rsid w:val="007F770E"/>
    <w:rsid w:val="008008E0"/>
    <w:rsid w:val="00801FF0"/>
    <w:rsid w:val="00804929"/>
    <w:rsid w:val="00820C2F"/>
    <w:rsid w:val="00831C41"/>
    <w:rsid w:val="008323ED"/>
    <w:rsid w:val="00836008"/>
    <w:rsid w:val="00840D45"/>
    <w:rsid w:val="00847403"/>
    <w:rsid w:val="008562BD"/>
    <w:rsid w:val="008627D5"/>
    <w:rsid w:val="00863EF7"/>
    <w:rsid w:val="00864C8E"/>
    <w:rsid w:val="008700F4"/>
    <w:rsid w:val="00872D76"/>
    <w:rsid w:val="00890380"/>
    <w:rsid w:val="00890A2B"/>
    <w:rsid w:val="00890B0A"/>
    <w:rsid w:val="00892DF7"/>
    <w:rsid w:val="0089718A"/>
    <w:rsid w:val="0089723E"/>
    <w:rsid w:val="008A2AE2"/>
    <w:rsid w:val="008B5D1B"/>
    <w:rsid w:val="008B7AFA"/>
    <w:rsid w:val="008C1DC8"/>
    <w:rsid w:val="008C3522"/>
    <w:rsid w:val="008D00AB"/>
    <w:rsid w:val="008D3309"/>
    <w:rsid w:val="008E64C4"/>
    <w:rsid w:val="008F07F4"/>
    <w:rsid w:val="008F4A8A"/>
    <w:rsid w:val="008F6483"/>
    <w:rsid w:val="008F6B79"/>
    <w:rsid w:val="00901A64"/>
    <w:rsid w:val="00904377"/>
    <w:rsid w:val="009058B1"/>
    <w:rsid w:val="00912A34"/>
    <w:rsid w:val="009138FF"/>
    <w:rsid w:val="00967C86"/>
    <w:rsid w:val="009702A7"/>
    <w:rsid w:val="00973F41"/>
    <w:rsid w:val="00980DCB"/>
    <w:rsid w:val="0099084A"/>
    <w:rsid w:val="009A5C34"/>
    <w:rsid w:val="009D7721"/>
    <w:rsid w:val="009E662D"/>
    <w:rsid w:val="009E6A45"/>
    <w:rsid w:val="00A067AA"/>
    <w:rsid w:val="00A23794"/>
    <w:rsid w:val="00A24E1B"/>
    <w:rsid w:val="00A310FE"/>
    <w:rsid w:val="00A457A4"/>
    <w:rsid w:val="00A469BF"/>
    <w:rsid w:val="00A5097C"/>
    <w:rsid w:val="00A66B9E"/>
    <w:rsid w:val="00A74B28"/>
    <w:rsid w:val="00AA1972"/>
    <w:rsid w:val="00AB3388"/>
    <w:rsid w:val="00AC56FB"/>
    <w:rsid w:val="00AE4213"/>
    <w:rsid w:val="00B0126B"/>
    <w:rsid w:val="00B02328"/>
    <w:rsid w:val="00B027ED"/>
    <w:rsid w:val="00B03BFD"/>
    <w:rsid w:val="00B072C0"/>
    <w:rsid w:val="00B07B21"/>
    <w:rsid w:val="00B102D3"/>
    <w:rsid w:val="00B1676C"/>
    <w:rsid w:val="00B22615"/>
    <w:rsid w:val="00B62BD0"/>
    <w:rsid w:val="00B6657B"/>
    <w:rsid w:val="00B72796"/>
    <w:rsid w:val="00B80A6A"/>
    <w:rsid w:val="00B87EC0"/>
    <w:rsid w:val="00B97653"/>
    <w:rsid w:val="00B97CDD"/>
    <w:rsid w:val="00BA1FAD"/>
    <w:rsid w:val="00BA311B"/>
    <w:rsid w:val="00BB7E7B"/>
    <w:rsid w:val="00BC776B"/>
    <w:rsid w:val="00BC78D9"/>
    <w:rsid w:val="00BD1124"/>
    <w:rsid w:val="00BD44BA"/>
    <w:rsid w:val="00BD4D79"/>
    <w:rsid w:val="00BE1F26"/>
    <w:rsid w:val="00BE3912"/>
    <w:rsid w:val="00BE44B1"/>
    <w:rsid w:val="00BE52BF"/>
    <w:rsid w:val="00C00ECA"/>
    <w:rsid w:val="00C138C2"/>
    <w:rsid w:val="00C14C15"/>
    <w:rsid w:val="00C17419"/>
    <w:rsid w:val="00C17FC2"/>
    <w:rsid w:val="00C224B6"/>
    <w:rsid w:val="00C34248"/>
    <w:rsid w:val="00C4263C"/>
    <w:rsid w:val="00C536E7"/>
    <w:rsid w:val="00C8307D"/>
    <w:rsid w:val="00C84F3C"/>
    <w:rsid w:val="00C86A90"/>
    <w:rsid w:val="00C970BF"/>
    <w:rsid w:val="00CA12E3"/>
    <w:rsid w:val="00CA3FDF"/>
    <w:rsid w:val="00CA5219"/>
    <w:rsid w:val="00CB6494"/>
    <w:rsid w:val="00CE2A83"/>
    <w:rsid w:val="00CE2E41"/>
    <w:rsid w:val="00CE6240"/>
    <w:rsid w:val="00CF041C"/>
    <w:rsid w:val="00CF1BC4"/>
    <w:rsid w:val="00CF31D2"/>
    <w:rsid w:val="00CF6C10"/>
    <w:rsid w:val="00D02759"/>
    <w:rsid w:val="00D076D7"/>
    <w:rsid w:val="00D1320F"/>
    <w:rsid w:val="00D15552"/>
    <w:rsid w:val="00D2153C"/>
    <w:rsid w:val="00D37C04"/>
    <w:rsid w:val="00D4120B"/>
    <w:rsid w:val="00D41983"/>
    <w:rsid w:val="00D53BCD"/>
    <w:rsid w:val="00D5454C"/>
    <w:rsid w:val="00D54C4D"/>
    <w:rsid w:val="00D55654"/>
    <w:rsid w:val="00D674B5"/>
    <w:rsid w:val="00D84117"/>
    <w:rsid w:val="00D92CBA"/>
    <w:rsid w:val="00DA3B88"/>
    <w:rsid w:val="00DA66ED"/>
    <w:rsid w:val="00DB23A5"/>
    <w:rsid w:val="00DC0295"/>
    <w:rsid w:val="00DD62E0"/>
    <w:rsid w:val="00DD7CCC"/>
    <w:rsid w:val="00DE2788"/>
    <w:rsid w:val="00DF3CB9"/>
    <w:rsid w:val="00DF3D11"/>
    <w:rsid w:val="00DF45A2"/>
    <w:rsid w:val="00DF4B17"/>
    <w:rsid w:val="00E00E0E"/>
    <w:rsid w:val="00E01985"/>
    <w:rsid w:val="00E12330"/>
    <w:rsid w:val="00E141E8"/>
    <w:rsid w:val="00E172BE"/>
    <w:rsid w:val="00E2438E"/>
    <w:rsid w:val="00E3367C"/>
    <w:rsid w:val="00E33A98"/>
    <w:rsid w:val="00E372D2"/>
    <w:rsid w:val="00E47800"/>
    <w:rsid w:val="00E47EFA"/>
    <w:rsid w:val="00E5204B"/>
    <w:rsid w:val="00E52A15"/>
    <w:rsid w:val="00E64786"/>
    <w:rsid w:val="00E70355"/>
    <w:rsid w:val="00E71B8F"/>
    <w:rsid w:val="00E7396D"/>
    <w:rsid w:val="00E73A80"/>
    <w:rsid w:val="00E75A8E"/>
    <w:rsid w:val="00E926EA"/>
    <w:rsid w:val="00E950A1"/>
    <w:rsid w:val="00EA5C03"/>
    <w:rsid w:val="00EB00C3"/>
    <w:rsid w:val="00EB4FA9"/>
    <w:rsid w:val="00ED4011"/>
    <w:rsid w:val="00EF4044"/>
    <w:rsid w:val="00EF4396"/>
    <w:rsid w:val="00F02E3A"/>
    <w:rsid w:val="00F15A8E"/>
    <w:rsid w:val="00F26C9F"/>
    <w:rsid w:val="00F40B56"/>
    <w:rsid w:val="00F4111B"/>
    <w:rsid w:val="00F50758"/>
    <w:rsid w:val="00F56592"/>
    <w:rsid w:val="00F61A70"/>
    <w:rsid w:val="00F64A31"/>
    <w:rsid w:val="00F73274"/>
    <w:rsid w:val="00F93D72"/>
    <w:rsid w:val="00F97733"/>
    <w:rsid w:val="00FA2074"/>
    <w:rsid w:val="00FA2EFA"/>
    <w:rsid w:val="00FB7C36"/>
    <w:rsid w:val="00FC0647"/>
    <w:rsid w:val="00FE4AF8"/>
    <w:rsid w:val="00FE7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16A15C4"/>
  <w15:docId w15:val="{95B20A57-3437-004E-8008-930E870D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imes New Roman"/>
        <w:lang w:val="nl-NL" w:eastAsia="nl-NL"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3" w:unhideWhenUsed="1" w:qFormat="1"/>
    <w:lsdException w:name="List Number" w:semiHidden="1" w:uiPriority="4" w:unhideWhenUsed="1" w:qFormat="1"/>
    <w:lsdException w:name="List 2" w:semiHidden="1"/>
    <w:lsdException w:name="List 3" w:semiHidden="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lsdException w:name="Subtitle" w:semiHidden="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1839"/>
  </w:style>
  <w:style w:type="paragraph" w:styleId="Kop1">
    <w:name w:val="heading 1"/>
    <w:basedOn w:val="Standaard"/>
    <w:next w:val="Standaard"/>
    <w:link w:val="Kop1Char"/>
    <w:uiPriority w:val="2"/>
    <w:qFormat/>
    <w:rsid w:val="00571839"/>
    <w:pPr>
      <w:keepNext/>
      <w:numPr>
        <w:numId w:val="33"/>
      </w:numPr>
      <w:spacing w:before="600" w:after="300"/>
      <w:outlineLvl w:val="0"/>
    </w:pPr>
    <w:rPr>
      <w:rFonts w:asciiTheme="majorHAnsi" w:hAnsiTheme="majorHAnsi" w:cs="Arial"/>
      <w:b/>
      <w:bCs/>
      <w:kern w:val="32"/>
      <w:sz w:val="48"/>
      <w:szCs w:val="32"/>
    </w:rPr>
  </w:style>
  <w:style w:type="paragraph" w:styleId="Kop2">
    <w:name w:val="heading 2"/>
    <w:basedOn w:val="Standaard"/>
    <w:next w:val="Standaard"/>
    <w:link w:val="Kop2Char"/>
    <w:uiPriority w:val="2"/>
    <w:qFormat/>
    <w:rsid w:val="00571839"/>
    <w:pPr>
      <w:keepNext/>
      <w:numPr>
        <w:ilvl w:val="1"/>
        <w:numId w:val="33"/>
      </w:numPr>
      <w:spacing w:before="300" w:after="300"/>
      <w:outlineLvl w:val="1"/>
    </w:pPr>
    <w:rPr>
      <w:rFonts w:asciiTheme="majorHAnsi" w:hAnsiTheme="majorHAnsi"/>
      <w:b/>
      <w:sz w:val="36"/>
      <w:szCs w:val="28"/>
    </w:rPr>
  </w:style>
  <w:style w:type="paragraph" w:styleId="Kop3">
    <w:name w:val="heading 3"/>
    <w:basedOn w:val="Standaard"/>
    <w:next w:val="Standaard"/>
    <w:link w:val="Kop3Char"/>
    <w:uiPriority w:val="2"/>
    <w:qFormat/>
    <w:rsid w:val="00571839"/>
    <w:pPr>
      <w:keepNext/>
      <w:numPr>
        <w:ilvl w:val="2"/>
        <w:numId w:val="33"/>
      </w:numPr>
      <w:spacing w:before="300"/>
      <w:outlineLvl w:val="2"/>
    </w:pPr>
    <w:rPr>
      <w:rFonts w:asciiTheme="majorHAnsi" w:hAnsiTheme="majorHAnsi"/>
      <w:b/>
      <w:sz w:val="28"/>
    </w:rPr>
  </w:style>
  <w:style w:type="paragraph" w:styleId="Kop4">
    <w:name w:val="heading 4"/>
    <w:basedOn w:val="Standaard"/>
    <w:next w:val="Standaard"/>
    <w:link w:val="Kop4Char"/>
    <w:uiPriority w:val="9"/>
    <w:semiHidden/>
    <w:qFormat/>
    <w:rsid w:val="00571839"/>
    <w:pPr>
      <w:keepNext/>
      <w:numPr>
        <w:ilvl w:val="3"/>
        <w:numId w:val="33"/>
      </w:numPr>
      <w:outlineLvl w:val="3"/>
    </w:pPr>
    <w:rPr>
      <w:rFonts w:eastAsiaTheme="majorEastAsia" w:cstheme="majorBidi"/>
      <w:b/>
      <w:bCs/>
      <w:iCs/>
    </w:rPr>
  </w:style>
  <w:style w:type="paragraph" w:styleId="Kop5">
    <w:name w:val="heading 5"/>
    <w:basedOn w:val="Standaard"/>
    <w:next w:val="Standaard"/>
    <w:link w:val="Kop5Char"/>
    <w:uiPriority w:val="9"/>
    <w:semiHidden/>
    <w:qFormat/>
    <w:rsid w:val="00571839"/>
    <w:pPr>
      <w:keepNext/>
      <w:numPr>
        <w:ilvl w:val="4"/>
        <w:numId w:val="33"/>
      </w:numPr>
      <w:outlineLvl w:val="4"/>
    </w:pPr>
    <w:rPr>
      <w:rFonts w:eastAsiaTheme="majorEastAsia" w:cstheme="majorBidi"/>
      <w:i/>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Genummerdelijst">
    <w:name w:val="Genummerde lijst"/>
    <w:uiPriority w:val="99"/>
    <w:rsid w:val="00571839"/>
    <w:pPr>
      <w:numPr>
        <w:numId w:val="2"/>
      </w:numPr>
    </w:pPr>
  </w:style>
  <w:style w:type="table" w:styleId="Tabelraster">
    <w:name w:val="Table Grid"/>
    <w:basedOn w:val="Standaardtabel"/>
    <w:uiPriority w:val="59"/>
    <w:rsid w:val="00571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semiHidden/>
    <w:rsid w:val="00571839"/>
    <w:pPr>
      <w:tabs>
        <w:tab w:val="right" w:pos="9072"/>
      </w:tabs>
    </w:pPr>
    <w:rPr>
      <w:sz w:val="18"/>
    </w:rPr>
  </w:style>
  <w:style w:type="paragraph" w:styleId="Bijschrift">
    <w:name w:val="caption"/>
    <w:basedOn w:val="Standaard"/>
    <w:next w:val="Standaard"/>
    <w:uiPriority w:val="99"/>
    <w:unhideWhenUsed/>
    <w:qFormat/>
    <w:rsid w:val="00571839"/>
    <w:pPr>
      <w:spacing w:before="140" w:after="140"/>
    </w:pPr>
    <w:rPr>
      <w:i/>
      <w:iCs/>
      <w:sz w:val="18"/>
    </w:rPr>
  </w:style>
  <w:style w:type="paragraph" w:customStyle="1" w:styleId="Bullets">
    <w:name w:val="Bullets"/>
    <w:basedOn w:val="Standaard"/>
    <w:uiPriority w:val="4"/>
    <w:qFormat/>
    <w:rsid w:val="00571839"/>
    <w:pPr>
      <w:numPr>
        <w:numId w:val="35"/>
      </w:numPr>
    </w:pPr>
    <w:rPr>
      <w:szCs w:val="16"/>
    </w:rPr>
  </w:style>
  <w:style w:type="paragraph" w:customStyle="1" w:styleId="Nummers">
    <w:name w:val="Nummers"/>
    <w:basedOn w:val="Standaard"/>
    <w:uiPriority w:val="5"/>
    <w:qFormat/>
    <w:rsid w:val="00571839"/>
    <w:pPr>
      <w:numPr>
        <w:numId w:val="34"/>
      </w:numPr>
    </w:pPr>
    <w:rPr>
      <w:szCs w:val="16"/>
    </w:rPr>
  </w:style>
  <w:style w:type="character" w:styleId="Tekstvantijdelijkeaanduiding">
    <w:name w:val="Placeholder Text"/>
    <w:basedOn w:val="Standaardalinea-lettertype"/>
    <w:uiPriority w:val="99"/>
    <w:semiHidden/>
    <w:rsid w:val="00571839"/>
    <w:rPr>
      <w:color w:val="808080"/>
    </w:rPr>
  </w:style>
  <w:style w:type="table" w:customStyle="1" w:styleId="Tablestyle">
    <w:name w:val="Table style"/>
    <w:basedOn w:val="Standaardtabel"/>
    <w:rsid w:val="00571839"/>
    <w:tblPr>
      <w:tblCellMar>
        <w:left w:w="0" w:type="dxa"/>
        <w:right w:w="0" w:type="dxa"/>
      </w:tblCellMar>
    </w:tblPr>
  </w:style>
  <w:style w:type="paragraph" w:styleId="Koptekst">
    <w:name w:val="header"/>
    <w:basedOn w:val="Standaard"/>
    <w:link w:val="KoptekstChar"/>
    <w:uiPriority w:val="99"/>
    <w:semiHidden/>
    <w:rsid w:val="00571839"/>
  </w:style>
  <w:style w:type="numbering" w:customStyle="1" w:styleId="Opsomming">
    <w:name w:val="Opsomming"/>
    <w:uiPriority w:val="99"/>
    <w:rsid w:val="00571839"/>
    <w:pPr>
      <w:numPr>
        <w:numId w:val="3"/>
      </w:numPr>
    </w:pPr>
  </w:style>
  <w:style w:type="character" w:customStyle="1" w:styleId="Kop3Char">
    <w:name w:val="Kop 3 Char"/>
    <w:basedOn w:val="Standaardalinea-lettertype"/>
    <w:link w:val="Kop3"/>
    <w:uiPriority w:val="2"/>
    <w:rsid w:val="00571839"/>
    <w:rPr>
      <w:rFonts w:asciiTheme="majorHAnsi" w:hAnsiTheme="majorHAnsi"/>
      <w:b/>
      <w:sz w:val="28"/>
    </w:rPr>
  </w:style>
  <w:style w:type="numbering" w:customStyle="1" w:styleId="Koppen">
    <w:name w:val="Koppen"/>
    <w:uiPriority w:val="99"/>
    <w:rsid w:val="00571839"/>
    <w:pPr>
      <w:numPr>
        <w:numId w:val="19"/>
      </w:numPr>
    </w:pPr>
  </w:style>
  <w:style w:type="character" w:customStyle="1" w:styleId="Kop1Char">
    <w:name w:val="Kop 1 Char"/>
    <w:basedOn w:val="Standaardalinea-lettertype"/>
    <w:link w:val="Kop1"/>
    <w:uiPriority w:val="2"/>
    <w:rsid w:val="00571839"/>
    <w:rPr>
      <w:rFonts w:asciiTheme="majorHAnsi" w:hAnsiTheme="majorHAnsi" w:cs="Arial"/>
      <w:b/>
      <w:bCs/>
      <w:kern w:val="32"/>
      <w:sz w:val="48"/>
      <w:szCs w:val="32"/>
    </w:rPr>
  </w:style>
  <w:style w:type="character" w:customStyle="1" w:styleId="Kop4Char">
    <w:name w:val="Kop 4 Char"/>
    <w:basedOn w:val="Standaardalinea-lettertype"/>
    <w:link w:val="Kop4"/>
    <w:uiPriority w:val="9"/>
    <w:semiHidden/>
    <w:rsid w:val="00571839"/>
    <w:rPr>
      <w:rFonts w:eastAsiaTheme="majorEastAsia" w:cstheme="majorBidi"/>
      <w:b/>
      <w:bCs/>
      <w:iCs/>
    </w:rPr>
  </w:style>
  <w:style w:type="character" w:customStyle="1" w:styleId="Kop5Char">
    <w:name w:val="Kop 5 Char"/>
    <w:basedOn w:val="Standaardalinea-lettertype"/>
    <w:link w:val="Kop5"/>
    <w:uiPriority w:val="9"/>
    <w:semiHidden/>
    <w:rsid w:val="00571839"/>
    <w:rPr>
      <w:rFonts w:eastAsiaTheme="majorEastAsia" w:cstheme="majorBidi"/>
      <w:i/>
    </w:rPr>
  </w:style>
  <w:style w:type="character" w:customStyle="1" w:styleId="KoptekstChar">
    <w:name w:val="Koptekst Char"/>
    <w:basedOn w:val="Standaardalinea-lettertype"/>
    <w:link w:val="Koptekst"/>
    <w:uiPriority w:val="99"/>
    <w:semiHidden/>
    <w:rsid w:val="00571839"/>
  </w:style>
  <w:style w:type="character" w:customStyle="1" w:styleId="VoettekstChar">
    <w:name w:val="Voettekst Char"/>
    <w:basedOn w:val="Standaardalinea-lettertype"/>
    <w:link w:val="Voettekst"/>
    <w:uiPriority w:val="99"/>
    <w:semiHidden/>
    <w:rsid w:val="00571839"/>
    <w:rPr>
      <w:sz w:val="18"/>
    </w:rPr>
  </w:style>
  <w:style w:type="paragraph" w:customStyle="1" w:styleId="Smallline">
    <w:name w:val="Small line"/>
    <w:basedOn w:val="Voettekst"/>
    <w:uiPriority w:val="99"/>
    <w:semiHidden/>
    <w:qFormat/>
    <w:rsid w:val="00571839"/>
    <w:pPr>
      <w:spacing w:line="14" w:lineRule="exact"/>
    </w:pPr>
  </w:style>
  <w:style w:type="character" w:customStyle="1" w:styleId="Kop2Char">
    <w:name w:val="Kop 2 Char"/>
    <w:basedOn w:val="Standaardalinea-lettertype"/>
    <w:link w:val="Kop2"/>
    <w:uiPriority w:val="2"/>
    <w:rsid w:val="00571839"/>
    <w:rPr>
      <w:rFonts w:asciiTheme="majorHAnsi" w:hAnsiTheme="majorHAnsi"/>
      <w:b/>
      <w:sz w:val="36"/>
      <w:szCs w:val="28"/>
    </w:rPr>
  </w:style>
  <w:style w:type="paragraph" w:customStyle="1" w:styleId="Kop1zondernummer">
    <w:name w:val="Kop 1 zonder nummer"/>
    <w:basedOn w:val="Kop1"/>
    <w:next w:val="Standaard"/>
    <w:uiPriority w:val="3"/>
    <w:qFormat/>
    <w:rsid w:val="00571839"/>
    <w:pPr>
      <w:numPr>
        <w:numId w:val="0"/>
      </w:numPr>
    </w:pPr>
  </w:style>
  <w:style w:type="paragraph" w:customStyle="1" w:styleId="Kop2zondernummer">
    <w:name w:val="Kop 2 zonder nummer"/>
    <w:basedOn w:val="Kop2"/>
    <w:next w:val="Standaard"/>
    <w:uiPriority w:val="3"/>
    <w:qFormat/>
    <w:rsid w:val="00571839"/>
    <w:pPr>
      <w:numPr>
        <w:ilvl w:val="0"/>
        <w:numId w:val="0"/>
      </w:numPr>
    </w:pPr>
  </w:style>
  <w:style w:type="paragraph" w:customStyle="1" w:styleId="Kop3zondernummer">
    <w:name w:val="Kop 3 zonder nummer"/>
    <w:basedOn w:val="Kop3"/>
    <w:next w:val="Standaard"/>
    <w:uiPriority w:val="3"/>
    <w:qFormat/>
    <w:rsid w:val="00571839"/>
    <w:pPr>
      <w:numPr>
        <w:ilvl w:val="0"/>
        <w:numId w:val="0"/>
      </w:numPr>
    </w:pPr>
  </w:style>
  <w:style w:type="paragraph" w:styleId="Kopvaninhoudsopgave">
    <w:name w:val="TOC Heading"/>
    <w:basedOn w:val="Kop1"/>
    <w:next w:val="Standaard"/>
    <w:uiPriority w:val="39"/>
    <w:rsid w:val="00571839"/>
    <w:pPr>
      <w:numPr>
        <w:numId w:val="0"/>
      </w:numPr>
      <w:outlineLvl w:val="9"/>
    </w:pPr>
    <w:rPr>
      <w:rFonts w:eastAsiaTheme="majorEastAsia" w:cstheme="majorBidi"/>
      <w:bCs w:val="0"/>
      <w:kern w:val="0"/>
    </w:rPr>
  </w:style>
  <w:style w:type="paragraph" w:styleId="Inhopg3">
    <w:name w:val="toc 3"/>
    <w:basedOn w:val="Inhopg2"/>
    <w:next w:val="Standaard"/>
    <w:uiPriority w:val="39"/>
    <w:rsid w:val="00571839"/>
    <w:pPr>
      <w:ind w:left="1474" w:hanging="680"/>
    </w:pPr>
  </w:style>
  <w:style w:type="paragraph" w:styleId="Inhopg1">
    <w:name w:val="toc 1"/>
    <w:basedOn w:val="Standaard"/>
    <w:next w:val="Standaard"/>
    <w:uiPriority w:val="39"/>
    <w:rsid w:val="00571839"/>
    <w:pPr>
      <w:keepNext/>
      <w:tabs>
        <w:tab w:val="right" w:pos="9044"/>
      </w:tabs>
      <w:spacing w:before="150"/>
      <w:ind w:left="284" w:right="454" w:hanging="284"/>
    </w:pPr>
    <w:rPr>
      <w:rFonts w:asciiTheme="majorHAnsi" w:hAnsiTheme="majorHAnsi"/>
      <w:b/>
      <w:sz w:val="22"/>
    </w:rPr>
  </w:style>
  <w:style w:type="paragraph" w:styleId="Inhopg2">
    <w:name w:val="toc 2"/>
    <w:basedOn w:val="Inhopg1"/>
    <w:uiPriority w:val="39"/>
    <w:rsid w:val="00571839"/>
    <w:pPr>
      <w:keepNext w:val="0"/>
      <w:spacing w:before="0"/>
      <w:ind w:left="794" w:hanging="510"/>
    </w:pPr>
    <w:rPr>
      <w:rFonts w:asciiTheme="minorHAnsi" w:hAnsiTheme="minorHAnsi"/>
      <w:b w:val="0"/>
      <w:sz w:val="20"/>
    </w:rPr>
  </w:style>
  <w:style w:type="character" w:styleId="Hyperlink">
    <w:name w:val="Hyperlink"/>
    <w:basedOn w:val="Standaardalinea-lettertype"/>
    <w:uiPriority w:val="99"/>
    <w:rsid w:val="00571839"/>
    <w:rPr>
      <w:color w:val="DD784A" w:themeColor="hyperlink"/>
      <w:u w:val="single"/>
    </w:rPr>
  </w:style>
  <w:style w:type="paragraph" w:styleId="Titel">
    <w:name w:val="Title"/>
    <w:basedOn w:val="Standaard"/>
    <w:next w:val="Standaard"/>
    <w:link w:val="TitelChar"/>
    <w:uiPriority w:val="34"/>
    <w:qFormat/>
    <w:rsid w:val="00571839"/>
    <w:rPr>
      <w:rFonts w:asciiTheme="majorHAnsi" w:eastAsiaTheme="majorEastAsia" w:hAnsiTheme="majorHAnsi" w:cstheme="majorBidi"/>
      <w:b/>
      <w:color w:val="DD784B" w:themeColor="text2"/>
      <w:kern w:val="28"/>
      <w:sz w:val="96"/>
      <w:szCs w:val="56"/>
    </w:rPr>
  </w:style>
  <w:style w:type="character" w:customStyle="1" w:styleId="TitelChar">
    <w:name w:val="Titel Char"/>
    <w:basedOn w:val="Standaardalinea-lettertype"/>
    <w:link w:val="Titel"/>
    <w:uiPriority w:val="34"/>
    <w:rsid w:val="00571839"/>
    <w:rPr>
      <w:rFonts w:asciiTheme="majorHAnsi" w:eastAsiaTheme="majorEastAsia" w:hAnsiTheme="majorHAnsi" w:cstheme="majorBidi"/>
      <w:b/>
      <w:color w:val="DD784B" w:themeColor="text2"/>
      <w:kern w:val="28"/>
      <w:sz w:val="96"/>
      <w:szCs w:val="56"/>
    </w:rPr>
  </w:style>
  <w:style w:type="paragraph" w:styleId="Ondertitel">
    <w:name w:val="Subtitle"/>
    <w:basedOn w:val="Standaard"/>
    <w:next w:val="Standaard"/>
    <w:link w:val="OndertitelChar"/>
    <w:uiPriority w:val="35"/>
    <w:qFormat/>
    <w:rsid w:val="00571839"/>
    <w:pPr>
      <w:numPr>
        <w:ilvl w:val="1"/>
      </w:numPr>
    </w:pPr>
    <w:rPr>
      <w:rFonts w:asciiTheme="majorHAnsi" w:eastAsiaTheme="minorEastAsia" w:hAnsiTheme="majorHAnsi" w:cstheme="minorBidi"/>
      <w:color w:val="000000" w:themeColor="text1"/>
      <w:sz w:val="36"/>
    </w:rPr>
  </w:style>
  <w:style w:type="character" w:customStyle="1" w:styleId="OndertitelChar">
    <w:name w:val="Ondertitel Char"/>
    <w:basedOn w:val="Standaardalinea-lettertype"/>
    <w:link w:val="Ondertitel"/>
    <w:uiPriority w:val="35"/>
    <w:rsid w:val="00571839"/>
    <w:rPr>
      <w:rFonts w:asciiTheme="majorHAnsi" w:eastAsiaTheme="minorEastAsia" w:hAnsiTheme="majorHAnsi" w:cstheme="minorBidi"/>
      <w:color w:val="000000" w:themeColor="text1"/>
      <w:sz w:val="36"/>
    </w:rPr>
  </w:style>
  <w:style w:type="table" w:styleId="Tabelrasterlicht">
    <w:name w:val="Grid Table Light"/>
    <w:basedOn w:val="Standaardtabel"/>
    <w:uiPriority w:val="40"/>
    <w:rsid w:val="00571839"/>
    <w:tblPr>
      <w:tblBorders>
        <w:top w:val="single" w:sz="4" w:space="0" w:color="7C98F1" w:themeColor="background1" w:themeShade="BF"/>
        <w:left w:val="single" w:sz="4" w:space="0" w:color="7C98F1" w:themeColor="background1" w:themeShade="BF"/>
        <w:bottom w:val="single" w:sz="4" w:space="0" w:color="7C98F1" w:themeColor="background1" w:themeShade="BF"/>
        <w:right w:val="single" w:sz="4" w:space="0" w:color="7C98F1" w:themeColor="background1" w:themeShade="BF"/>
        <w:insideH w:val="single" w:sz="4" w:space="0" w:color="7C98F1" w:themeColor="background1" w:themeShade="BF"/>
        <w:insideV w:val="single" w:sz="4" w:space="0" w:color="7C98F1" w:themeColor="background1" w:themeShade="BF"/>
      </w:tblBorders>
    </w:tblPr>
  </w:style>
  <w:style w:type="table" w:customStyle="1" w:styleId="Tabelklant">
    <w:name w:val="Tabel [klant]"/>
    <w:basedOn w:val="Standaardtabel"/>
    <w:uiPriority w:val="99"/>
    <w:rsid w:val="00571839"/>
    <w:tblPr>
      <w:tblStyleRowBandSize w:val="1"/>
      <w:tblStyleColBandSize w:val="1"/>
      <w:tblCellMar>
        <w:top w:w="57" w:type="dxa"/>
        <w:bottom w:w="57" w:type="dxa"/>
      </w:tblCellMar>
    </w:tblPr>
    <w:tblStylePr w:type="firstRow">
      <w:pPr>
        <w:keepNext/>
        <w:wordWrap/>
      </w:pPr>
      <w:rPr>
        <w:rFonts w:asciiTheme="majorHAnsi" w:hAnsiTheme="majorHAnsi"/>
        <w:b w:val="0"/>
        <w:color w:val="auto"/>
      </w:rPr>
    </w:tblStylePr>
    <w:tblStylePr w:type="lastRow">
      <w:rPr>
        <w:rFonts w:asciiTheme="majorHAnsi" w:hAnsiTheme="majorHAnsi"/>
        <w:b w:val="0"/>
      </w:rPr>
    </w:tblStylePr>
    <w:tblStylePr w:type="lastCol">
      <w:pPr>
        <w:jc w:val="right"/>
      </w:pPr>
    </w:tblStylePr>
    <w:tblStylePr w:type="band1Horz">
      <w:tblPr/>
      <w:tcPr>
        <w:shd w:val="clear" w:color="auto" w:fill="ECF0FD" w:themeFill="background1"/>
      </w:tcPr>
    </w:tblStylePr>
  </w:style>
  <w:style w:type="character" w:styleId="Onopgelostemelding">
    <w:name w:val="Unresolved Mention"/>
    <w:basedOn w:val="Standaardalinea-lettertype"/>
    <w:uiPriority w:val="99"/>
    <w:semiHidden/>
    <w:unhideWhenUsed/>
    <w:rsid w:val="00967C86"/>
    <w:rPr>
      <w:color w:val="605E5C"/>
      <w:shd w:val="clear" w:color="auto" w:fill="E1DFDD"/>
    </w:rPr>
  </w:style>
  <w:style w:type="table" w:styleId="Rastertabel5donker-Accent3">
    <w:name w:val="Grid Table 5 Dark Accent 3"/>
    <w:basedOn w:val="Standaardtabel"/>
    <w:uiPriority w:val="50"/>
    <w:rsid w:val="00967C86"/>
    <w:pPr>
      <w:spacing w:line="240" w:lineRule="auto"/>
    </w:pPr>
    <w:tblPr>
      <w:tblStyleRowBandSize w:val="1"/>
      <w:tblStyleColBandSize w:val="1"/>
      <w:tblBorders>
        <w:top w:val="single" w:sz="4" w:space="0" w:color="ECF0FD" w:themeColor="background1"/>
        <w:left w:val="single" w:sz="4" w:space="0" w:color="ECF0FD" w:themeColor="background1"/>
        <w:bottom w:val="single" w:sz="4" w:space="0" w:color="ECF0FD" w:themeColor="background1"/>
        <w:right w:val="single" w:sz="4" w:space="0" w:color="ECF0FD" w:themeColor="background1"/>
        <w:insideH w:val="single" w:sz="4" w:space="0" w:color="ECF0FD" w:themeColor="background1"/>
        <w:insideV w:val="single" w:sz="4" w:space="0" w:color="ECF0FD" w:themeColor="background1"/>
      </w:tblBorders>
    </w:tblPr>
    <w:tcPr>
      <w:shd w:val="clear" w:color="auto" w:fill="FCF7F7" w:themeFill="accent3" w:themeFillTint="33"/>
    </w:tcPr>
    <w:tblStylePr w:type="firstRow">
      <w:rPr>
        <w:b/>
        <w:bCs/>
        <w:color w:val="ECF0FD" w:themeColor="background1"/>
      </w:rPr>
      <w:tblPr/>
      <w:tcPr>
        <w:tcBorders>
          <w:top w:val="single" w:sz="4" w:space="0" w:color="ECF0FD" w:themeColor="background1"/>
          <w:left w:val="single" w:sz="4" w:space="0" w:color="ECF0FD" w:themeColor="background1"/>
          <w:right w:val="single" w:sz="4" w:space="0" w:color="ECF0FD" w:themeColor="background1"/>
          <w:insideH w:val="nil"/>
          <w:insideV w:val="nil"/>
        </w:tcBorders>
        <w:shd w:val="clear" w:color="auto" w:fill="F4D9DC" w:themeFill="accent3"/>
      </w:tcPr>
    </w:tblStylePr>
    <w:tblStylePr w:type="lastRow">
      <w:rPr>
        <w:b/>
        <w:bCs/>
        <w:color w:val="ECF0FD" w:themeColor="background1"/>
      </w:rPr>
      <w:tblPr/>
      <w:tcPr>
        <w:tcBorders>
          <w:left w:val="single" w:sz="4" w:space="0" w:color="ECF0FD" w:themeColor="background1"/>
          <w:bottom w:val="single" w:sz="4" w:space="0" w:color="ECF0FD" w:themeColor="background1"/>
          <w:right w:val="single" w:sz="4" w:space="0" w:color="ECF0FD" w:themeColor="background1"/>
          <w:insideH w:val="nil"/>
          <w:insideV w:val="nil"/>
        </w:tcBorders>
        <w:shd w:val="clear" w:color="auto" w:fill="F4D9DC" w:themeFill="accent3"/>
      </w:tcPr>
    </w:tblStylePr>
    <w:tblStylePr w:type="firstCol">
      <w:rPr>
        <w:b/>
        <w:bCs/>
        <w:color w:val="ECF0FD" w:themeColor="background1"/>
      </w:rPr>
      <w:tblPr/>
      <w:tcPr>
        <w:tcBorders>
          <w:top w:val="single" w:sz="4" w:space="0" w:color="ECF0FD" w:themeColor="background1"/>
          <w:left w:val="single" w:sz="4" w:space="0" w:color="ECF0FD" w:themeColor="background1"/>
          <w:bottom w:val="single" w:sz="4" w:space="0" w:color="ECF0FD" w:themeColor="background1"/>
          <w:insideV w:val="nil"/>
        </w:tcBorders>
        <w:shd w:val="clear" w:color="auto" w:fill="F4D9DC" w:themeFill="accent3"/>
      </w:tcPr>
    </w:tblStylePr>
    <w:tblStylePr w:type="lastCol">
      <w:rPr>
        <w:b/>
        <w:bCs/>
        <w:color w:val="ECF0FD" w:themeColor="background1"/>
      </w:rPr>
      <w:tblPr/>
      <w:tcPr>
        <w:tcBorders>
          <w:top w:val="single" w:sz="4" w:space="0" w:color="ECF0FD" w:themeColor="background1"/>
          <w:bottom w:val="single" w:sz="4" w:space="0" w:color="ECF0FD" w:themeColor="background1"/>
          <w:right w:val="single" w:sz="4" w:space="0" w:color="ECF0FD" w:themeColor="background1"/>
          <w:insideV w:val="nil"/>
        </w:tcBorders>
        <w:shd w:val="clear" w:color="auto" w:fill="F4D9DC" w:themeFill="accent3"/>
      </w:tcPr>
    </w:tblStylePr>
    <w:tblStylePr w:type="band1Vert">
      <w:tblPr/>
      <w:tcPr>
        <w:shd w:val="clear" w:color="auto" w:fill="FAEFF0" w:themeFill="accent3" w:themeFillTint="66"/>
      </w:tcPr>
    </w:tblStylePr>
    <w:tblStylePr w:type="band1Horz">
      <w:tblPr/>
      <w:tcPr>
        <w:shd w:val="clear" w:color="auto" w:fill="FAEFF0" w:themeFill="accent3" w:themeFillTint="66"/>
      </w:tcPr>
    </w:tblStylePr>
  </w:style>
  <w:style w:type="paragraph" w:styleId="Voetnoottekst">
    <w:name w:val="footnote text"/>
    <w:basedOn w:val="Standaard"/>
    <w:link w:val="VoetnoottekstChar"/>
    <w:uiPriority w:val="99"/>
    <w:semiHidden/>
    <w:unhideWhenUsed/>
    <w:rsid w:val="00967C86"/>
    <w:pPr>
      <w:spacing w:line="240" w:lineRule="auto"/>
    </w:pPr>
    <w:rPr>
      <w:rFonts w:eastAsiaTheme="minorHAnsi" w:cstheme="minorBidi"/>
      <w:lang w:eastAsia="en-US"/>
    </w:rPr>
  </w:style>
  <w:style w:type="character" w:customStyle="1" w:styleId="VoetnoottekstChar">
    <w:name w:val="Voetnoottekst Char"/>
    <w:basedOn w:val="Standaardalinea-lettertype"/>
    <w:link w:val="Voetnoottekst"/>
    <w:uiPriority w:val="99"/>
    <w:semiHidden/>
    <w:rsid w:val="00967C86"/>
    <w:rPr>
      <w:rFonts w:eastAsiaTheme="minorHAnsi" w:cstheme="minorBidi"/>
      <w:lang w:eastAsia="en-US"/>
    </w:rPr>
  </w:style>
  <w:style w:type="character" w:styleId="Voetnootmarkering">
    <w:name w:val="footnote reference"/>
    <w:basedOn w:val="Standaardalinea-lettertype"/>
    <w:uiPriority w:val="99"/>
    <w:semiHidden/>
    <w:unhideWhenUsed/>
    <w:rsid w:val="00967C86"/>
    <w:rPr>
      <w:vertAlign w:val="superscript"/>
    </w:rPr>
  </w:style>
  <w:style w:type="paragraph" w:styleId="Lijstalinea">
    <w:name w:val="List Paragraph"/>
    <w:basedOn w:val="Standaard"/>
    <w:uiPriority w:val="34"/>
    <w:qFormat/>
    <w:rsid w:val="00CF041C"/>
    <w:pPr>
      <w:spacing w:after="160" w:line="259" w:lineRule="auto"/>
      <w:ind w:left="720"/>
      <w:contextualSpacing/>
    </w:pPr>
    <w:rPr>
      <w:rFonts w:eastAsiaTheme="minorHAnsi" w:cstheme="minorBidi"/>
      <w:sz w:val="22"/>
      <w:szCs w:val="22"/>
      <w:lang w:eastAsia="en-US"/>
    </w:rPr>
  </w:style>
  <w:style w:type="table" w:styleId="Rastertabel5donker">
    <w:name w:val="Grid Table 5 Dark"/>
    <w:basedOn w:val="Standaardtabel"/>
    <w:uiPriority w:val="50"/>
    <w:rsid w:val="00CF041C"/>
    <w:pPr>
      <w:spacing w:line="240" w:lineRule="auto"/>
    </w:pPr>
    <w:tblPr>
      <w:tblStyleRowBandSize w:val="1"/>
      <w:tblStyleColBandSize w:val="1"/>
      <w:tblBorders>
        <w:top w:val="single" w:sz="4" w:space="0" w:color="ECF0FD" w:themeColor="background1"/>
        <w:left w:val="single" w:sz="4" w:space="0" w:color="ECF0FD" w:themeColor="background1"/>
        <w:bottom w:val="single" w:sz="4" w:space="0" w:color="ECF0FD" w:themeColor="background1"/>
        <w:right w:val="single" w:sz="4" w:space="0" w:color="ECF0FD" w:themeColor="background1"/>
        <w:insideH w:val="single" w:sz="4" w:space="0" w:color="ECF0FD" w:themeColor="background1"/>
        <w:insideV w:val="single" w:sz="4" w:space="0" w:color="ECF0FD" w:themeColor="background1"/>
      </w:tblBorders>
    </w:tblPr>
    <w:tcPr>
      <w:shd w:val="clear" w:color="auto" w:fill="CCCCCC" w:themeFill="text1" w:themeFillTint="33"/>
    </w:tcPr>
    <w:tblStylePr w:type="firstRow">
      <w:rPr>
        <w:b/>
        <w:bCs/>
        <w:color w:val="ECF0FD" w:themeColor="background1"/>
      </w:rPr>
      <w:tblPr/>
      <w:tcPr>
        <w:tcBorders>
          <w:top w:val="single" w:sz="4" w:space="0" w:color="ECF0FD" w:themeColor="background1"/>
          <w:left w:val="single" w:sz="4" w:space="0" w:color="ECF0FD" w:themeColor="background1"/>
          <w:right w:val="single" w:sz="4" w:space="0" w:color="ECF0FD" w:themeColor="background1"/>
          <w:insideH w:val="nil"/>
          <w:insideV w:val="nil"/>
        </w:tcBorders>
        <w:shd w:val="clear" w:color="auto" w:fill="000000" w:themeFill="text1"/>
      </w:tcPr>
    </w:tblStylePr>
    <w:tblStylePr w:type="lastRow">
      <w:rPr>
        <w:b/>
        <w:bCs/>
        <w:color w:val="ECF0FD" w:themeColor="background1"/>
      </w:rPr>
      <w:tblPr/>
      <w:tcPr>
        <w:tcBorders>
          <w:left w:val="single" w:sz="4" w:space="0" w:color="ECF0FD" w:themeColor="background1"/>
          <w:bottom w:val="single" w:sz="4" w:space="0" w:color="ECF0FD" w:themeColor="background1"/>
          <w:right w:val="single" w:sz="4" w:space="0" w:color="ECF0FD" w:themeColor="background1"/>
          <w:insideH w:val="nil"/>
          <w:insideV w:val="nil"/>
        </w:tcBorders>
        <w:shd w:val="clear" w:color="auto" w:fill="000000" w:themeFill="text1"/>
      </w:tcPr>
    </w:tblStylePr>
    <w:tblStylePr w:type="firstCol">
      <w:rPr>
        <w:b/>
        <w:bCs/>
        <w:color w:val="ECF0FD" w:themeColor="background1"/>
      </w:rPr>
      <w:tblPr/>
      <w:tcPr>
        <w:tcBorders>
          <w:top w:val="single" w:sz="4" w:space="0" w:color="ECF0FD" w:themeColor="background1"/>
          <w:left w:val="single" w:sz="4" w:space="0" w:color="ECF0FD" w:themeColor="background1"/>
          <w:bottom w:val="single" w:sz="4" w:space="0" w:color="ECF0FD" w:themeColor="background1"/>
          <w:insideV w:val="nil"/>
        </w:tcBorders>
        <w:shd w:val="clear" w:color="auto" w:fill="000000" w:themeFill="text1"/>
      </w:tcPr>
    </w:tblStylePr>
    <w:tblStylePr w:type="lastCol">
      <w:rPr>
        <w:b/>
        <w:bCs/>
        <w:color w:val="ECF0FD" w:themeColor="background1"/>
      </w:rPr>
      <w:tblPr/>
      <w:tcPr>
        <w:tcBorders>
          <w:top w:val="single" w:sz="4" w:space="0" w:color="ECF0FD" w:themeColor="background1"/>
          <w:bottom w:val="single" w:sz="4" w:space="0" w:color="ECF0FD" w:themeColor="background1"/>
          <w:right w:val="single" w:sz="4" w:space="0" w:color="ECF0FD"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6kleurrijk-Accent2">
    <w:name w:val="Grid Table 6 Colorful Accent 2"/>
    <w:basedOn w:val="Standaardtabel"/>
    <w:uiPriority w:val="51"/>
    <w:rsid w:val="00CF041C"/>
    <w:pPr>
      <w:spacing w:line="240" w:lineRule="auto"/>
    </w:pPr>
    <w:rPr>
      <w:color w:val="1A1717" w:themeColor="accent2" w:themeShade="BF"/>
    </w:rPr>
    <w:tblPr>
      <w:tblStyleRowBandSize w:val="1"/>
      <w:tblStyleColBandSize w:val="1"/>
      <w:tblBorders>
        <w:top w:val="single" w:sz="4" w:space="0" w:color="807276" w:themeColor="accent2" w:themeTint="99"/>
        <w:left w:val="single" w:sz="4" w:space="0" w:color="807276" w:themeColor="accent2" w:themeTint="99"/>
        <w:bottom w:val="single" w:sz="4" w:space="0" w:color="807276" w:themeColor="accent2" w:themeTint="99"/>
        <w:right w:val="single" w:sz="4" w:space="0" w:color="807276" w:themeColor="accent2" w:themeTint="99"/>
        <w:insideH w:val="single" w:sz="4" w:space="0" w:color="807276" w:themeColor="accent2" w:themeTint="99"/>
        <w:insideV w:val="single" w:sz="4" w:space="0" w:color="807276" w:themeColor="accent2" w:themeTint="99"/>
      </w:tblBorders>
    </w:tblPr>
    <w:tblStylePr w:type="firstRow">
      <w:rPr>
        <w:b/>
        <w:bCs/>
      </w:rPr>
      <w:tblPr/>
      <w:tcPr>
        <w:tcBorders>
          <w:bottom w:val="single" w:sz="12" w:space="0" w:color="807276" w:themeColor="accent2" w:themeTint="99"/>
        </w:tcBorders>
      </w:tcPr>
    </w:tblStylePr>
    <w:tblStylePr w:type="lastRow">
      <w:rPr>
        <w:b/>
        <w:bCs/>
      </w:rPr>
      <w:tblPr/>
      <w:tcPr>
        <w:tcBorders>
          <w:top w:val="double" w:sz="4" w:space="0" w:color="807276" w:themeColor="accent2" w:themeTint="99"/>
        </w:tcBorders>
      </w:tcPr>
    </w:tblStylePr>
    <w:tblStylePr w:type="firstCol">
      <w:rPr>
        <w:b/>
        <w:bCs/>
      </w:rPr>
    </w:tblStylePr>
    <w:tblStylePr w:type="lastCol">
      <w:rPr>
        <w:b/>
        <w:bCs/>
      </w:rPr>
    </w:tblStylePr>
    <w:tblStylePr w:type="band1Vert">
      <w:tblPr/>
      <w:tcPr>
        <w:shd w:val="clear" w:color="auto" w:fill="D5CFD1" w:themeFill="accent2" w:themeFillTint="33"/>
      </w:tcPr>
    </w:tblStylePr>
    <w:tblStylePr w:type="band1Horz">
      <w:tblPr/>
      <w:tcPr>
        <w:shd w:val="clear" w:color="auto" w:fill="D5CFD1"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655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puls.nl/inschrijven-tweede-ronde-sleutelposit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npuls.nl/sleutelposit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leutelteams@npuls.n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eijd001/Downloads/Npuls%20Word%20template%20eenvoudig.dotx" TargetMode="External"/></Relationships>
</file>

<file path=word/theme/theme1.xml><?xml version="1.0" encoding="utf-8"?>
<a:theme xmlns:a="http://schemas.openxmlformats.org/drawingml/2006/main" name="Office Theme">
  <a:themeElements>
    <a:clrScheme name="Npuls">
      <a:dk1>
        <a:srgbClr val="000000"/>
      </a:dk1>
      <a:lt1>
        <a:srgbClr val="ECF0FD"/>
      </a:lt1>
      <a:dk2>
        <a:srgbClr val="DD784B"/>
      </a:dk2>
      <a:lt2>
        <a:srgbClr val="F4D9DC"/>
      </a:lt2>
      <a:accent1>
        <a:srgbClr val="DD784B"/>
      </a:accent1>
      <a:accent2>
        <a:srgbClr val="231F20"/>
      </a:accent2>
      <a:accent3>
        <a:srgbClr val="F4D9DC"/>
      </a:accent3>
      <a:accent4>
        <a:srgbClr val="3D68EC"/>
      </a:accent4>
      <a:accent5>
        <a:srgbClr val="F4D74B"/>
      </a:accent5>
      <a:accent6>
        <a:srgbClr val="00AF81"/>
      </a:accent6>
      <a:hlink>
        <a:srgbClr val="DD784A"/>
      </a:hlink>
      <a:folHlink>
        <a:srgbClr val="DD784A"/>
      </a:folHlink>
    </a:clrScheme>
    <a:fontScheme name="Npu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9C29A3B0A4914BBE8B8DA207DA7B31" ma:contentTypeVersion="20" ma:contentTypeDescription="Een nieuw document maken." ma:contentTypeScope="" ma:versionID="be88adb06f9025464a5b44a17d3c4588">
  <xsd:schema xmlns:xsd="http://www.w3.org/2001/XMLSchema" xmlns:xs="http://www.w3.org/2001/XMLSchema" xmlns:p="http://schemas.microsoft.com/office/2006/metadata/properties" xmlns:ns2="f5ff609f-1e3f-4662-9929-8f7ace97e045" xmlns:ns3="58f9010e-0213-4928-88db-3d995f851061" targetNamespace="http://schemas.microsoft.com/office/2006/metadata/properties" ma:root="true" ma:fieldsID="e33855cbd47ca8608b0836a47bd0757d" ns2:_="" ns3:_="">
    <xsd:import namespace="f5ff609f-1e3f-4662-9929-8f7ace97e045"/>
    <xsd:import namespace="58f9010e-0213-4928-88db-3d995f8510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earchProperties" minOccurs="0"/>
                <xsd:element ref="ns3:Toelichtinginhoud" minOccurs="0"/>
                <xsd:element ref="ns3:MediaServiceBillingMetadata" minOccurs="0"/>
                <xsd:element ref="ns3:Doel" minOccurs="0"/>
                <xsd:element ref="ns3:Methodiek" minOccurs="0"/>
                <xsd:element ref="ns3:Toelich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f609f-1e3f-4662-9929-8f7ace97e04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4f342a3-bfb1-4bfd-83d7-9f6650cb96d4}" ma:internalName="TaxCatchAll" ma:showField="CatchAllData" ma:web="f5ff609f-1e3f-4662-9929-8f7ace97e0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f9010e-0213-4928-88db-3d995f8510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c6f371a7-af1e-4863-b830-9db92276c5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oelichtinginhoud" ma:index="23" nillable="true" ma:displayName="Toelichting inhoud" ma:format="Dropdown" ma:internalName="Toelichtinginhoud">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Doel" ma:index="25" nillable="true" ma:displayName="Doel" ma:description="Waarmee kan deze tool helpen?" ma:format="Dropdown" ma:internalName="Doel">
      <xsd:simpleType>
        <xsd:restriction base="dms:Text">
          <xsd:maxLength value="255"/>
        </xsd:restriction>
      </xsd:simpleType>
    </xsd:element>
    <xsd:element name="Methodiek" ma:index="26" nillable="true" ma:displayName="Methodiek" ma:default="Algemeen (niet specifiek)" ma:description="Voor welke methodiek is deze tool het meest bruikbaar?" ma:format="Dropdown" ma:internalName="Methodiek">
      <xsd:simpleType>
        <xsd:restriction base="dms:Choice">
          <xsd:enumeration value="Wendbaar werken"/>
          <xsd:enumeration value="Design thinking"/>
          <xsd:enumeration value="Sociocratie 3.0"/>
          <xsd:enumeration value="Evidence Informed werken"/>
          <xsd:enumeration value="Algemeen (niet specifiek)"/>
        </xsd:restriction>
      </xsd:simpleType>
    </xsd:element>
    <xsd:element name="Toelichting" ma:index="27" nillable="true" ma:displayName="Toelichting" ma:format="Dropdown" ma:internalName="Toelicht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OPTemplates xmlns="OrangePepper_templates">
  <OPDocument>
    <OPDocDatum/>
    <OPDocTitel/>
    <OPDocOndertitel/>
    <OPDocOnderwerp/>
    <OPDocKenmerk/>
    <OPDocVersie/>
    <OPDocNummer/>
  </OPDocument>
  <OPOvereenkomst>
    <OPOvkPartij1BedrijfLang/>
    <OPOvkPartij1BedrijfKort/>
    <OPOvkPartij1Contactpersoon/>
    <OPOvkPartij1Adres/>
    <OPOvkPartij1PC/>
    <OPOvkPartij1PlaatsVestiging/>
    <OPOvkPartij1PlaatsKantoor/>
    <OPOvkPartij1KvK/>
    <OPOvkPartij2BedrijfLang/>
    <OPOvkPartij2BedrijfKort/>
    <OPOvkPartij2Contactpersoon/>
    <OPOvkPartij2Adres/>
    <OPOvkPartij2PC/>
    <OPOvkPartij2PlaatsVestiging/>
    <OPOvkPartij2PlaatsKantoor/>
    <OPOvkPartij2KvK/>
  </OPOvereenkomst>
  <OPAuteur>
    <OPAuteurNaam/>
    <OPAuteurfunctie/>
    <OPAuteurEmail/>
    <OPAuteurTelefoon/>
  </OPAuteur>
  <OPBedrijf>
    <OPBedrijfNaam/>
    <OPBedrijfJurNaam/>
    <OPBedrijfLocatie/>
    <OPBedrijfPostAdres/>
    <OPBedrijfPostPC/>
    <OPBedrijfPostPlaats/>
    <OPBedrijfPostLand/>
    <OPBedrijfBezoekAdres/>
    <OPBedrijfBezoekPC/>
    <OPBedrijfBezoekPlaats/>
    <OPBedrijfBezoekLand/>
    <OPBedrijfTelefoon/>
    <OPBedrijfEmail/>
    <OPBedrijfWeb/>
    <OPBedrijfKvK/>
    <OPBedrijfIBAN/>
    <OPBedrijfBTWNR/>
    <OPBedrijfLogo/>
    <OPBedrijfLogo/>
    <OPBedrijfVolglogo/>
  </OPBedrijf>
  <OPAfdeling>
    <OPAfdelingNaam/>
  </OPAfdeling>
  <OPProject>
    <OPProjectType/>
    <OPProjectNummer/>
    <OPProjectNaam/>
    <OPProjectLocatie/>
  </OPProject>
  <OPOpdrachtgever>
    <OPOpdrGeverBedrijf/>
    <OPOpdrGeverContactpersoon/>
    <OPOpdrGeverEmail/>
    <OPOpdrGeverTelefoon/>
    <OPOpdrGeverAdres/>
  </OPOpdrachtgever>
  <OPOpdrachtnemer>
    <OPOpdrNemerBedrijf/>
    <OPOpdrNemerContactpersoon/>
    <OPOpdrNemerEmail/>
    <OPOpdrNemerTelefoon/>
    <OPOpdrNemerAdres/>
  </OPOpdrachtnemer>
  <OPCUstom>
    <OPCustom1/>
    <OPCustom2/>
    <OPCustom3/>
    <OPCustom4/>
    <OPCustom5/>
    <OPCustom6/>
    <OPCustom7/>
    <OPCustom8/>
    <OPCustom9/>
    <OPCustom10/>
  </OPCUstom>
</OP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8f9010e-0213-4928-88db-3d995f851061">
      <Terms xmlns="http://schemas.microsoft.com/office/infopath/2007/PartnerControls"/>
    </lcf76f155ced4ddcb4097134ff3c332f>
    <TaxCatchAll xmlns="f5ff609f-1e3f-4662-9929-8f7ace97e045" xsi:nil="true"/>
    <Toelichtinginhoud xmlns="58f9010e-0213-4928-88db-3d995f851061" xsi:nil="true"/>
    <Methodiek xmlns="58f9010e-0213-4928-88db-3d995f851061">Algemeen (niet specifiek)</Methodiek>
    <Doel xmlns="58f9010e-0213-4928-88db-3d995f851061" xsi:nil="true"/>
    <Toelichting xmlns="58f9010e-0213-4928-88db-3d995f851061" xsi:nil="true"/>
  </documentManagement>
</p:properties>
</file>

<file path=customXml/itemProps1.xml><?xml version="1.0" encoding="utf-8"?>
<ds:datastoreItem xmlns:ds="http://schemas.openxmlformats.org/officeDocument/2006/customXml" ds:itemID="{4B28FFFD-68B8-4D03-8205-DC20C977BCF8}">
  <ds:schemaRefs>
    <ds:schemaRef ds:uri="http://schemas.microsoft.com/sharepoint/v3/contenttype/forms"/>
  </ds:schemaRefs>
</ds:datastoreItem>
</file>

<file path=customXml/itemProps2.xml><?xml version="1.0" encoding="utf-8"?>
<ds:datastoreItem xmlns:ds="http://schemas.openxmlformats.org/officeDocument/2006/customXml" ds:itemID="{04010E05-F968-4DBC-8BA2-167BC6493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ff609f-1e3f-4662-9929-8f7ace97e045"/>
    <ds:schemaRef ds:uri="58f9010e-0213-4928-88db-3d995f8510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3E9043-DE19-4E57-A9D5-5AA2030989D1}">
  <ds:schemaRefs>
    <ds:schemaRef ds:uri="http://schemas.openxmlformats.org/officeDocument/2006/bibliography"/>
  </ds:schemaRefs>
</ds:datastoreItem>
</file>

<file path=customXml/itemProps4.xml><?xml version="1.0" encoding="utf-8"?>
<ds:datastoreItem xmlns:ds="http://schemas.openxmlformats.org/officeDocument/2006/customXml" ds:itemID="{2F46E6A3-6017-4665-8E46-46276EA7104D}">
  <ds:schemaRefs>
    <ds:schemaRef ds:uri="OrangePepper_templates"/>
  </ds:schemaRefs>
</ds:datastoreItem>
</file>

<file path=customXml/itemProps5.xml><?xml version="1.0" encoding="utf-8"?>
<ds:datastoreItem xmlns:ds="http://schemas.openxmlformats.org/officeDocument/2006/customXml" ds:itemID="{F9817BFE-D87A-4D81-AD08-66411DAD288C}">
  <ds:schemaRefs>
    <ds:schemaRef ds:uri="http://schemas.microsoft.com/office/2006/metadata/properties"/>
    <ds:schemaRef ds:uri="http://schemas.microsoft.com/office/infopath/2007/PartnerControls"/>
    <ds:schemaRef ds:uri="58f9010e-0213-4928-88db-3d995f851061"/>
    <ds:schemaRef ds:uri="f5ff609f-1e3f-4662-9929-8f7ace97e045"/>
  </ds:schemaRefs>
</ds:datastoreItem>
</file>

<file path=docProps/app.xml><?xml version="1.0" encoding="utf-8"?>
<Properties xmlns="http://schemas.openxmlformats.org/officeDocument/2006/extended-properties" xmlns:vt="http://schemas.openxmlformats.org/officeDocument/2006/docPropsVTypes">
  <Template>Npuls Word template eenvoudig.dotx</Template>
  <TotalTime>11</TotalTime>
  <Pages>4</Pages>
  <Words>699</Words>
  <Characters>3847</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Npuls</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Kiki Leijdekkers</dc:creator>
  <dc:description/>
  <cp:lastModifiedBy>Kiki Leijdekkers</cp:lastModifiedBy>
  <cp:revision>2</cp:revision>
  <cp:lastPrinted>2013-06-10T08:28:00Z</cp:lastPrinted>
  <dcterms:created xsi:type="dcterms:W3CDTF">2026-09-14T10:53:00Z</dcterms:created>
  <dcterms:modified xsi:type="dcterms:W3CDTF">2026-09-14T11:25:00Z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0x0101004B9C29A3B0A4914BBE8B8DA207DA7B31</vt:lpwstr>
  </property>
  <property fmtid="{D5CDD505-2E9C-101B-9397-08002B2CF9AE}" pid="3" name="MediaServiceImageTags">
    <vt:lpwstr/>
  </property>
</Properties>
</file>